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80"/>
      </w:tblPr>
      <w:tblGrid>
        <w:gridCol w:w="6234"/>
        <w:gridCol w:w="865"/>
        <w:gridCol w:w="3209"/>
      </w:tblGrid>
      <w:tr w:rsidR="00684407" w:rsidRPr="002E4AFC" w:rsidTr="002E4AFC">
        <w:trPr>
          <w:trHeight w:val="2060"/>
          <w:jc w:val="center"/>
        </w:trPr>
        <w:tc>
          <w:tcPr>
            <w:tcW w:w="7289" w:type="dxa"/>
            <w:gridSpan w:val="2"/>
          </w:tcPr>
          <w:p w:rsidR="002E4AFC" w:rsidRPr="002E4AFC" w:rsidRDefault="00B27FB8" w:rsidP="00B27FB8">
            <w:pPr>
              <w:pStyle w:val="Ttulo"/>
            </w:pPr>
            <w:r>
              <w:t>Camila</w:t>
            </w:r>
            <w:r w:rsidR="00830E65">
              <w:t xml:space="preserve"> C.</w:t>
            </w:r>
            <w:r w:rsidR="002E4AFC" w:rsidRPr="002E4AFC">
              <w:rPr>
                <w:lang w:val="pt-BR" w:bidi="pt-BR"/>
              </w:rPr>
              <w:br/>
            </w:r>
            <w:r>
              <w:t>Pedroso</w:t>
            </w:r>
          </w:p>
        </w:tc>
        <w:tc>
          <w:tcPr>
            <w:tcW w:w="2935" w:type="dxa"/>
            <w:vMerge w:val="restart"/>
            <w:vAlign w:val="bottom"/>
          </w:tcPr>
          <w:p w:rsidR="002E4AFC" w:rsidRPr="002E4AFC" w:rsidRDefault="00B27FB8" w:rsidP="002E4AFC">
            <w:pPr>
              <w:jc w:val="center"/>
            </w:pPr>
            <w:r w:rsidRPr="00B27FB8">
              <w:rPr>
                <w:noProof/>
                <w:lang w:val="pt-BR" w:eastAsia="pt-BR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m 2" descr="Sua foto do per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a foto do per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B8" w:rsidRPr="002E4AFC" w:rsidTr="002E4AFC">
        <w:trPr>
          <w:trHeight w:val="1262"/>
          <w:jc w:val="center"/>
        </w:trPr>
        <w:tc>
          <w:tcPr>
            <w:tcW w:w="639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B27FB8" w:rsidRPr="002E4AFC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2E4AFC" w:rsidRPr="002E4AFC" w:rsidRDefault="00B27FB8" w:rsidP="002E4AFC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>26.06.2023</w:t>
            </w:r>
          </w:p>
          <w:p w:rsidR="002E4AFC" w:rsidRPr="002E4AFC" w:rsidRDefault="00830E65" w:rsidP="002E4AFC">
            <w:r>
              <w:t>ILPIs, Farmá</w:t>
            </w:r>
            <w:r w:rsidR="00B27FB8">
              <w:t>cias, Home Care</w:t>
            </w:r>
            <w:r w:rsidR="00684407">
              <w:t>’s</w:t>
            </w:r>
          </w:p>
          <w:p w:rsidR="002E4AFC" w:rsidRPr="002E4AFC" w:rsidRDefault="002E4AFC" w:rsidP="002E4AFC"/>
          <w:p w:rsidR="002E4AFC" w:rsidRDefault="002E4AFC" w:rsidP="002E4AFC"/>
          <w:p w:rsidR="00B27FB8" w:rsidRDefault="00B27FB8" w:rsidP="002E4AFC"/>
          <w:p w:rsidR="00B27FB8" w:rsidRPr="002E4AFC" w:rsidRDefault="00B27FB8" w:rsidP="002E4AFC"/>
          <w:p w:rsidR="002E4AFC" w:rsidRPr="002E4AFC" w:rsidRDefault="002E4AFC" w:rsidP="002E4AFC">
            <w:pPr>
              <w:rPr>
                <w:rFonts w:ascii="Arial" w:hAnsi="Arial"/>
              </w:rPr>
            </w:pPr>
          </w:p>
          <w:p w:rsidR="002E4AFC" w:rsidRPr="002E4AFC" w:rsidRDefault="00B27FB8" w:rsidP="002E4AFC">
            <w:pPr>
              <w:pStyle w:val="Ttulo2"/>
              <w:rPr>
                <w:rFonts w:eastAsia="Times New Roman"/>
              </w:rPr>
            </w:pPr>
            <w:r>
              <w:rPr>
                <w:rFonts w:eastAsia="Times New Roman"/>
                <w:lang w:val="pt-BR" w:bidi="pt-BR"/>
              </w:rPr>
              <w:t>Prezado</w:t>
            </w:r>
            <w:r w:rsidR="00515224">
              <w:rPr>
                <w:rFonts w:eastAsia="Times New Roman"/>
                <w:lang w:val="pt-BR" w:bidi="pt-BR"/>
              </w:rPr>
              <w:t>s</w:t>
            </w:r>
            <w:r>
              <w:rPr>
                <w:rFonts w:eastAsia="Times New Roman"/>
                <w:lang w:val="pt-BR" w:bidi="pt-BR"/>
              </w:rPr>
              <w:t xml:space="preserve"> Empregadores</w:t>
            </w:r>
            <w:r w:rsidR="002E4AFC" w:rsidRPr="002E4AFC">
              <w:rPr>
                <w:rFonts w:eastAsia="Times New Roman"/>
                <w:lang w:val="pt-BR" w:bidi="pt-BR"/>
              </w:rPr>
              <w:t>,</w:t>
            </w:r>
          </w:p>
          <w:p w:rsidR="002E4AFC" w:rsidRDefault="00B27FB8" w:rsidP="00684407">
            <w:pPr>
              <w:jc w:val="both"/>
            </w:pPr>
            <w:r>
              <w:t>Venho por meio deste</w:t>
            </w:r>
            <w:r w:rsidR="00E41CC2">
              <w:t>,</w:t>
            </w:r>
            <w:r>
              <w:t xml:space="preserve"> solicitar atenciosamente </w:t>
            </w:r>
            <w:r w:rsidR="00684407">
              <w:t xml:space="preserve">por </w:t>
            </w:r>
            <w:r>
              <w:t>oportunidade</w:t>
            </w:r>
            <w:r w:rsidR="00684407">
              <w:t xml:space="preserve">s nestes seguimentos, de formação tecnica ha 18 anos, com experiencia nestas areas e saude publica     </w:t>
            </w:r>
            <w:r w:rsidR="004A529E">
              <w:t xml:space="preserve">  </w:t>
            </w:r>
            <w:r w:rsidR="00684407">
              <w:t xml:space="preserve">  ( SUS), pacientes com media complexidade a domilio e em ambito hospitalar.</w:t>
            </w:r>
          </w:p>
          <w:p w:rsidR="00684407" w:rsidRDefault="00684407" w:rsidP="00684407">
            <w:pPr>
              <w:jc w:val="both"/>
            </w:pPr>
            <w:r>
              <w:t xml:space="preserve">Graduanda de enfermagem do 10º. Semestre </w:t>
            </w:r>
            <w:r w:rsidR="00E41CC2">
              <w:t>ULBRA-Gravatai, ja extinta disciplinas de urgencia/Emergê</w:t>
            </w:r>
            <w:r>
              <w:t>ncia, UTI, faltando apenas uma disciplina para gradução completa.</w:t>
            </w:r>
          </w:p>
          <w:p w:rsidR="00684407" w:rsidRDefault="00684407" w:rsidP="00684407">
            <w:pPr>
              <w:jc w:val="both"/>
            </w:pPr>
            <w:r>
              <w:t>Pro ativa, carismatica, tenho satisfação com o bem estar d</w:t>
            </w:r>
            <w:r w:rsidR="00E41CC2">
              <w:t xml:space="preserve">os </w:t>
            </w:r>
            <w:r>
              <w:t>meus pacientes, bom convi</w:t>
            </w:r>
            <w:r w:rsidR="00E41CC2">
              <w:t>vi</w:t>
            </w:r>
            <w:r>
              <w:t xml:space="preserve">o com familiares e demais </w:t>
            </w:r>
            <w:r w:rsidR="00E41CC2">
              <w:t>pessoas</w:t>
            </w:r>
          </w:p>
          <w:p w:rsidR="00684407" w:rsidRDefault="00E41CC2" w:rsidP="00684407">
            <w:pPr>
              <w:jc w:val="both"/>
            </w:pPr>
            <w:r>
              <w:t>Dialeto portuguê</w:t>
            </w:r>
            <w:r w:rsidR="00684407">
              <w:t>s.</w:t>
            </w:r>
          </w:p>
          <w:p w:rsidR="00684407" w:rsidRDefault="00684407" w:rsidP="00684407">
            <w:pPr>
              <w:jc w:val="both"/>
            </w:pPr>
            <w:r>
              <w:t>E</w:t>
            </w:r>
            <w:r w:rsidR="00E41CC2">
              <w:t>xperiê</w:t>
            </w:r>
            <w:r>
              <w:t>ncia em curativ</w:t>
            </w:r>
            <w:r w:rsidR="00515224">
              <w:t>os, bom conhecimento e manejo</w:t>
            </w:r>
            <w:r w:rsidR="00A263B4">
              <w:t xml:space="preserve"> de med</w:t>
            </w:r>
            <w:r w:rsidR="00515224">
              <w:t>imamentos</w:t>
            </w:r>
            <w:r w:rsidR="00A263B4">
              <w:t xml:space="preserve"> e</w:t>
            </w:r>
            <w:r w:rsidR="00E41CC2">
              <w:t xml:space="preserve"> demais atributos de competência do té</w:t>
            </w:r>
            <w:r>
              <w:t>cnico de enfermagem</w:t>
            </w:r>
          </w:p>
          <w:p w:rsidR="00684407" w:rsidRDefault="00684407" w:rsidP="00684407">
            <w:pPr>
              <w:jc w:val="both"/>
            </w:pPr>
          </w:p>
          <w:p w:rsidR="00684407" w:rsidRDefault="00684407" w:rsidP="00684407">
            <w:pPr>
              <w:jc w:val="both"/>
            </w:pPr>
          </w:p>
          <w:p w:rsidR="00684407" w:rsidRDefault="00684407" w:rsidP="00684407">
            <w:pPr>
              <w:jc w:val="both"/>
            </w:pPr>
            <w:r>
              <w:t>Atenciosamente,</w:t>
            </w:r>
          </w:p>
          <w:p w:rsidR="00684407" w:rsidRDefault="00684407" w:rsidP="00684407">
            <w:pPr>
              <w:jc w:val="both"/>
            </w:pPr>
          </w:p>
          <w:p w:rsidR="00684407" w:rsidRPr="002E4AFC" w:rsidRDefault="00684407" w:rsidP="00684407">
            <w:pPr>
              <w:jc w:val="both"/>
            </w:pPr>
            <w:r>
              <w:t xml:space="preserve">Camila </w:t>
            </w:r>
            <w:r w:rsidR="00830E65">
              <w:t>C.</w:t>
            </w:r>
            <w:bookmarkStart w:id="0" w:name="_GoBack"/>
            <w:bookmarkEnd w:id="0"/>
            <w:r>
              <w:t>Pedroso</w:t>
            </w:r>
          </w:p>
          <w:p w:rsidR="002E4AFC" w:rsidRPr="002E4AFC" w:rsidRDefault="002E4AFC" w:rsidP="002E4AFC"/>
          <w:p w:rsidR="002E4AFC" w:rsidRPr="002E4AFC" w:rsidRDefault="002E4AFC" w:rsidP="002E4AFC"/>
          <w:p w:rsidR="002E4AFC" w:rsidRPr="002E4AFC" w:rsidRDefault="002E4AFC" w:rsidP="002E4AFC">
            <w:pPr>
              <w:rPr>
                <w:sz w:val="20"/>
                <w:szCs w:val="20"/>
              </w:rPr>
            </w:pPr>
          </w:p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  <w:vMerge w:val="restart"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B27FB8" w:rsidRPr="002E4AFC" w:rsidTr="002E4AFC">
        <w:trPr>
          <w:trHeight w:val="605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2E4AFC" w:rsidRPr="002E4AFC" w:rsidRDefault="002E4AFC" w:rsidP="00684407">
            <w:pPr>
              <w:pStyle w:val="Ttulo2"/>
              <w:jc w:val="center"/>
            </w:pPr>
            <w:r w:rsidRPr="002E4AFC">
              <w:rPr>
                <w:lang w:val="pt-BR" w:bidi="pt-BR"/>
              </w:rPr>
              <w:t>Contato</w:t>
            </w:r>
          </w:p>
        </w:tc>
      </w:tr>
      <w:tr w:rsidR="00B27FB8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2E4AFC" w:rsidRPr="002E4AFC" w:rsidRDefault="00596B2D" w:rsidP="00684407">
            <w:pPr>
              <w:pStyle w:val="Informaes"/>
              <w:jc w:val="center"/>
            </w:pPr>
            <w:r>
              <w:rPr>
                <w:noProof/>
                <w:lang w:val="pt-BR" w:eastAsia="pt-BR"/>
              </w:rPr>
              <w:pict>
                <v:shape id="Forma" o:spid="_x0000_s1026" alt="Ícone de GPS" style="position:absolute;left:0;text-align:left;margin-left:.65pt;margin-top:3.5pt;width:12.2pt;height:15.9pt;z-index:251659264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" adj="0,,0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<v:stroke miterlimit="4" joinstyle="miter"/>
                  <v:formulas/>
                  <v:path arrowok="t" o:extrusionok="f" o:connecttype="custom" o:connectlocs="77470,100965;77470,100965;77470,100965;77470,100965" o:connectangles="0,90,180,270"/>
                </v:shape>
              </w:pict>
            </w:r>
            <w:r w:rsidR="00684407">
              <w:t>R: Francisco Alves, 294</w:t>
            </w:r>
          </w:p>
          <w:p w:rsidR="002E4AFC" w:rsidRPr="002E4AFC" w:rsidRDefault="00684407" w:rsidP="00684407">
            <w:pPr>
              <w:pStyle w:val="Informaes"/>
              <w:jc w:val="center"/>
            </w:pPr>
            <w:r>
              <w:t>Gravataí,  Cep:94175261</w:t>
            </w:r>
          </w:p>
        </w:tc>
      </w:tr>
      <w:tr w:rsidR="00B27FB8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2E4AFC" w:rsidRPr="002E4AFC" w:rsidRDefault="00596B2D" w:rsidP="00684407">
            <w:pPr>
              <w:pStyle w:val="Informaes"/>
              <w:jc w:val="center"/>
            </w:pPr>
            <w:r>
              <w:rPr>
                <w:noProof/>
                <w:lang w:val="pt-BR" w:eastAsia="pt-BR"/>
              </w:rPr>
              <w:pict>
                <v:shape id="_x0000_s1028" alt="Ícone de telefone" style="position:absolute;left:0;text-align:left;margin-left:0;margin-top:-.95pt;width:13pt;height:13pt;z-index:251660288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" adj="0,,0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<v:stroke miterlimit="4" joinstyle="miter"/>
                  <v:formulas/>
                  <v:path arrowok="t" o:extrusionok="f" o:connecttype="custom" o:connectlocs="82550,82550;82550,82550;82550,82550;82550,82550" o:connectangles="0,90,180,270"/>
                </v:shape>
              </w:pict>
            </w:r>
            <w:r w:rsidR="00684407">
              <w:t>51991776675</w:t>
            </w:r>
          </w:p>
        </w:tc>
      </w:tr>
      <w:tr w:rsidR="00B27FB8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2E4AFC" w:rsidRPr="002E4AFC" w:rsidRDefault="00596B2D" w:rsidP="00684407">
            <w:pPr>
              <w:pStyle w:val="Informaes"/>
              <w:jc w:val="center"/>
            </w:pPr>
            <w:r>
              <w:rPr>
                <w:noProof/>
                <w:lang w:val="pt-BR" w:eastAsia="pt-BR"/>
              </w:rPr>
              <w:pict>
                <v:shape id="_x0000_s1027" alt="ícone de email" style="position:absolute;left:0;text-align:left;margin-left:0;margin-top:-.05pt;width:13pt;height:13pt;z-index:251661312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" adj="0,,0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<v:stroke miterlimit="4" joinstyle="miter"/>
                  <v:formulas/>
                  <v:path arrowok="t" o:extrusionok="f" o:connecttype="custom" o:connectlocs="82550,82550;82550,82550;82550,82550;82550,82550" o:connectangles="0,90,180,270"/>
                </v:shape>
              </w:pict>
            </w:r>
            <w:r w:rsidR="00684407">
              <w:t>pedrosokamila@gmail.com</w:t>
            </w:r>
          </w:p>
        </w:tc>
      </w:tr>
      <w:tr w:rsidR="00B27FB8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2E4AFC" w:rsidRPr="002E4AFC" w:rsidRDefault="002E4AFC" w:rsidP="00684407">
            <w:pPr>
              <w:pStyle w:val="Informaes"/>
              <w:jc w:val="center"/>
            </w:pPr>
          </w:p>
        </w:tc>
      </w:tr>
      <w:tr w:rsidR="00B27FB8" w:rsidRPr="002E4AFC" w:rsidTr="002E4AFC">
        <w:trPr>
          <w:trHeight w:val="796"/>
          <w:jc w:val="center"/>
        </w:trPr>
        <w:tc>
          <w:tcPr>
            <w:tcW w:w="6397" w:type="dxa"/>
            <w:vMerge/>
          </w:tcPr>
          <w:p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2E4AFC" w:rsidRPr="002E4AFC" w:rsidRDefault="002E4AFC" w:rsidP="00684407">
            <w:pPr>
              <w:jc w:val="center"/>
              <w:rPr>
                <w:rFonts w:ascii="Arial" w:hAnsi="Arial"/>
              </w:rPr>
            </w:pPr>
          </w:p>
        </w:tc>
      </w:tr>
    </w:tbl>
    <w:p w:rsidR="00CE6104" w:rsidRPr="0006568A" w:rsidRDefault="00CE6104" w:rsidP="0006568A"/>
    <w:sectPr w:rsidR="00CE6104" w:rsidRPr="0006568A" w:rsidSect="00F11FED">
      <w:headerReference w:type="default" r:id="rId11"/>
      <w:pgSz w:w="11906" w:h="16838" w:code="9"/>
      <w:pgMar w:top="1134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5DF" w:rsidRDefault="00A925DF" w:rsidP="009129A0">
      <w:r>
        <w:separator/>
      </w:r>
    </w:p>
  </w:endnote>
  <w:endnote w:type="continuationSeparator" w:id="1">
    <w:p w:rsidR="00A925DF" w:rsidRDefault="00A925DF" w:rsidP="00912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91056F-CFD9-40C0-A20A-0C61D8A04BE8}"/>
    <w:embedBold r:id="rId2" w:fontKey="{18FF689C-5BA4-4881-B8D3-449697DCEF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67255CB-8C57-498C-85B6-A4B18944E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CC63CCE-4ECA-45BA-BEEA-D0776AA00799}"/>
    <w:embedBold r:id="rId5" w:fontKey="{D2A96A16-CAAF-4E4B-9F10-CDC5D813AD24}"/>
    <w:embedItalic r:id="rId6" w:fontKey="{AD9AAD04-4B2C-4F82-B9F0-27E7BDAD51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241602A-8412-4236-ABC5-B601BC6ED2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8BF39E9-23AC-416A-A535-B571F2C434A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5DF" w:rsidRDefault="00A925DF" w:rsidP="009129A0">
      <w:r>
        <w:separator/>
      </w:r>
    </w:p>
  </w:footnote>
  <w:footnote w:type="continuationSeparator" w:id="1">
    <w:p w:rsidR="00A925DF" w:rsidRDefault="00A925DF" w:rsidP="009129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9A0" w:rsidRDefault="00596B2D">
    <w:r>
      <w:rPr>
        <w:noProof/>
        <w:lang w:val="pt-BR" w:eastAsia="pt-BR"/>
      </w:rPr>
      <w:pict>
        <v:group id="Grupo 1" o:spid="_x0000_s4097" alt="elemento decorativo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">
          <v:shape id="Forma livre 3" o:spid="_x0000_s4277" alt="elemento decorativo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<v:path arrowok="t" o:connecttype="custom" o:connectlocs="0,8141335;2581910,8141335;2581910,0;0,0;0,8141335" o:connectangles="0,0,0,0,0"/>
          </v:shape>
          <v:shape id="Forma livre 4" o:spid="_x0000_s4276" alt="elemento decorativo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<v:path arrowok="t" o:connecttype="custom" o:connectlocs="0,1916430;7772400,1916430;7772400,0;0,0;0,1916430" o:connectangles="0,0,0,0,0"/>
          </v:shape>
          <v:shape id="Forma livre 5" o:spid="_x0000_s4275" alt="elemento decorativo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</v:shape>
          <v:shape id="Forma livre 6" o:spid="_x0000_s4274" alt="elemento decorativo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</v:shape>
          <v:shape id="Forma livre 7" o:spid="_x0000_s4273" alt="elemento decorativo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</v:shape>
          <v:shape id="Forma livre 8" o:spid="_x0000_s4272" alt="elemento decorativo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</v:shape>
          <v:group id="_x0000_s4098" alt="elemento decorativo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<v:oval id="Círculo" o:spid="_x0000_s4271" style="position:absolute;left:23495;top:17526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70" style="position:absolute;left:24892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69" style="position:absolute;left:23622;top:13716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68" style="position:absolute;left:23749;top:9779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67" style="position:absolute;left:23876;top:596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66" style="position:absolute;left:24003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265" style="position:absolute;left:2501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64" style="position:absolute;left:24638;top:11684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63" style="position:absolute;left:24511;top:15494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62" style="position:absolute;left:24765;top:787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line id="Linha" o:spid="_x0000_s4261" style="position:absolute;visibility:visibl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<v:stroke miterlimit="4" joinstyle="miter"/>
            </v:line>
            <v:oval id="Círculo" o:spid="_x0000_s4260" style="position:absolute;left:21717;top:13716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59" style="position:absolute;left:22860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58" style="position:absolute;left:22352;top:19431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57" style="position:absolute;left:21844;top:977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56" style="position:absolute;left:21844;top:5969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55" style="position:absolute;left:21463;top:17526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54" style="position:absolute;left:22606;top:15621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253" style="position:absolute;left:22733;top:1168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shape id="Forma" o:spid="_x0000_s4252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<v:stroke miterlimit="4" joinstyle="miter"/>
              <v:path arrowok="t" o:extrusionok="f" o:connecttype="custom" o:connectlocs="59056,63501;59056,63501;59056,63501;59056,63501" o:connectangles="0,90,180,270"/>
            </v:shape>
            <v:oval id="Círculo" o:spid="_x0000_s4251" style="position:absolute;left:22860;top:7874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50" style="position:absolute;left:21971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49" style="position:absolute;left:17399;top:25400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48" style="position:absolute;left:18288;top:27178;width:1473;height:14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47" style="position:absolute;left:19304;top:25273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46" style="position:absolute;left:21336;top:21336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245" style="position:absolute;left:20320;top:23241;width:1397;height:1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a" o:spid="_x0000_s4244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<v:stroke miterlimit="4" joinstyle="miter"/>
              <v:path arrowok="t" o:extrusionok="f" o:connecttype="custom" o:connectlocs="66041,52705;66041,52705;66041,52705;66041,52705" o:connectangles="0,90,180,270"/>
            </v:shape>
            <v:shape id="Forma" o:spid="_x0000_s4243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<v:stroke miterlimit="4" joinstyle="miter"/>
              <v:path arrowok="t" o:extrusionok="f" o:connecttype="custom" o:connectlocs="14606,57785;14606,57785;14606,57785;14606,57785" o:connectangles="0,90,180,270"/>
            </v:shape>
            <v:oval id="Círculo" o:spid="_x0000_s4242" style="position:absolute;left:18415;top:23368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41" style="position:absolute;left:16383;top:27305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40" style="position:absolute;left:22225;top:23241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a" o:spid="_x0000_s4239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<v:stroke miterlimit="4" joinstyle="miter"/>
              <v:path arrowok="t" o:extrusionok="f" o:connecttype="custom" o:connectlocs="69216,83201;69216,83201;69216,83201;69216,83201" o:connectangles="0,90,180,270"/>
            </v:shape>
            <v:oval id="Círculo" o:spid="_x0000_s4238" style="position:absolute;left:23114;top:25146;width:1727;height:17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shape id="Forma" o:spid="_x0000_s4237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<v:stroke miterlimit="4" joinstyle="miter"/>
              <v:path arrowok="t" o:extrusionok="f" o:connecttype="custom" o:connectlocs="24766,82550;24766,82550;24766,82550;24766,82550" o:connectangles="0,90,180,270"/>
            </v:shape>
            <v:shape id="Forma" o:spid="_x0000_s4236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<v:stroke miterlimit="4" joinstyle="miter"/>
              <v:path arrowok="t" o:extrusionok="f" o:connecttype="custom" o:connectlocs="78741,103506;78741,103506;78741,103506;78741,103506" o:connectangles="0,90,180,270"/>
            </v:shape>
            <v:shape id="Forma" o:spid="_x0000_s4235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<v:stroke miterlimit="4" joinstyle="miter"/>
              <v:path arrowok="t" o:extrusionok="f" o:connecttype="custom" o:connectlocs="127001,70486;127001,70486;127001,70486;127001,70486" o:connectangles="0,90,180,270"/>
            </v:shape>
            <v:shape id="Forma" o:spid="_x0000_s4234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<v:stroke miterlimit="4" joinstyle="miter"/>
              <v:path arrowok="t" o:extrusionok="f" o:connecttype="custom" o:connectlocs="87631,63501;87631,63501;87631,63501;87631,63501" o:connectangles="0,90,180,270"/>
            </v:shape>
            <v:oval id="Círculo" o:spid="_x0000_s4233" style="position:absolute;left:22098;top:27051;width:1879;height:18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32" style="position:absolute;left:20193;top:27178;width:1676;height:16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31" style="position:absolute;left:23241;top:21336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a" o:spid="_x0000_s4230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<v:stroke miterlimit="4" joinstyle="miter"/>
              <v:path arrowok="t" o:extrusionok="f" o:connecttype="custom" o:connectlocs="76200,57785;76200,57785;76200,57785;76200,57785" o:connectangles="0,90,180,270"/>
            </v:shape>
            <v:oval id="Círculo" o:spid="_x0000_s4229" style="position:absolute;left:21209;top:25146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28" style="position:absolute;left:18796;top:11811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27" style="position:absolute;left:16891;top:7874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26" style="position:absolute;left:15494;top:25400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225" style="position:absolute;left:15748;top:17653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24" style="position:absolute;left:15621;top:21590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23" style="position:absolute;left:15748;top:13843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22" style="position:absolute;left:17018;top:4064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21" style="position:absolute;left:16637;top:15748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20" style="position:absolute;left:16510;top:23368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9" style="position:absolute;left:17907;top:596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8" style="position:absolute;left:16510;top:19558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7" style="position:absolute;left:14605;top:19558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6" style="position:absolute;left:18034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15" style="position:absolute;left:14859;top:11811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4" style="position:absolute;left:14732;top:15748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13" style="position:absolute;left:14986;top:8001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2" style="position:absolute;left:14986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11" style="position:absolute;left:15875;top:9906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nha" o:spid="_x0000_s4210" style="position:absolute;visibility:visibl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<v:stroke miterlimit="4" joinstyle="miter"/>
            </v:line>
            <v:oval id="Círculo" o:spid="_x0000_s4209" style="position:absolute;left:20447;top:19431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08" style="position:absolute;left:14478;top:23495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07" style="position:absolute;left:14478;top:27432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06" style="position:absolute;left:16002;top:5969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205" style="position:absolute;left:19431;top:21463;width:1117;height:1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04" style="position:absolute;left:19939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203" style="position:absolute;left:19685;top:13716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02" style="position:absolute;left:19812;top:9906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201" style="position:absolute;left:20955;top:3937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200" style="position:absolute;left:19558;top:17526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nha" o:spid="_x0000_s4199" style="position:absolute;visibility:visibl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<v:stroke miterlimit="4" joinstyle="miter"/>
            </v:line>
            <v:oval id="Círculo" o:spid="_x0000_s4198" style="position:absolute;left:20701;top:11811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97" style="position:absolute;left:17907;top:990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96" style="position:absolute;left:20828;top:7874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95" style="position:absolute;left:20574;top:15621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94" style="position:absolute;left:17526;top:21463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93" style="position:absolute;left:18923;top:787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92" style="position:absolute;left:17653;top:17653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91" style="position:absolute;left:17780;top:13716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a" o:spid="_x0000_s4190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<v:stroke miterlimit="4" joinstyle="miter"/>
              <v:path arrowok="t" o:extrusionok="f" o:connecttype="custom" o:connectlocs="55881,47626;55881,47626;55881,47626;55881,47626" o:connectangles="0,90,180,270"/>
            </v:shape>
            <v:oval id="Círculo" o:spid="_x0000_s4189" style="position:absolute;left:18542;top:19431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88" style="position:absolute;left:18923;top:393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87" style="position:absolute;left:18669;top:15621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86" style="position:absolute;left:19939;top:5969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85" style="position:absolute;left:16764;top:11811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84" style="position:absolute;left:5842;top:2984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83" style="position:absolute;left:4064;top:13970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82" style="position:absolute;left:4953;top:16002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81" style="position:absolute;left:5969;top:2184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80" style="position:absolute;left:5842;top:25781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79" style="position:absolute;left:4953;top:1193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78" style="position:absolute;left:4826;top:2781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77" style="position:absolute;left:4064;top:1790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76" style="position:absolute;left:4953;top:1993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75" style="position:absolute;left:4953;top:2387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74" style="position:absolute;left:5969;top:17907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nha" o:spid="_x0000_s4173" style="position:absolute;visibility:visibl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<v:stroke miterlimit="4" joinstyle="miter"/>
            </v:line>
            <v:oval id="Círculo" o:spid="_x0000_s4172" style="position:absolute;left:6985;top:15875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71" style="position:absolute;left:6985;top:11938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70" style="position:absolute;left:7874;top:25781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69" style="position:absolute;left:7747;top:29718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68" style="position:absolute;left:5969;top:13970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67" style="position:absolute;left:6858;top:19812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66" style="position:absolute;left:6858;top:27686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nha" o:spid="_x0000_s4165" style="position:absolute;visibility:visibl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<v:stroke miterlimit="4" joinstyle="miter"/>
            </v:line>
            <v:oval id="Círculo" o:spid="_x0000_s4164" style="position:absolute;left:6858;top:2374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63" style="position:absolute;left:1016;top:1600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62" style="position:absolute;left:1016;top:2794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a" o:spid="_x0000_s4161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<v:stroke miterlimit="4" joinstyle="miter"/>
              <v:path arrowok="t" o:extrusionok="f" o:connecttype="custom" o:connectlocs="4446,30481;4446,30481;4446,30481;4446,30481" o:connectangles="0,90,180,270"/>
            </v:shape>
            <v:oval id="Círculo" o:spid="_x0000_s4160" style="position:absolute;left:7874;top:2184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59" style="position:absolute;left:1016;top:1993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58" style="position:absolute;top:21971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line id="Linha" o:spid="_x0000_s4157" style="position:absolute;visibility:visibl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<v:stroke miterlimit="4" joinstyle="miter"/>
            </v:line>
            <v:shape id="Forma" o:spid="_x0000_s4156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<v:stroke miterlimit="4" joinstyle="miter"/>
              <v:path arrowok="t" o:extrusionok="f" o:connecttype="custom" o:connectlocs="46991,43181;46991,43181;46991,43181;46991,43181" o:connectangles="0,90,180,270"/>
            </v:shape>
            <v:oval id="Círculo" o:spid="_x0000_s4155" style="position:absolute;top:29972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54" style="position:absolute;left:2032;top:29845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53" style="position:absolute;top:2590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52" style="position:absolute;left:3937;top:29845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nha" o:spid="_x0000_s4151" style="position:absolute;visibility:visibl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<v:stroke miterlimit="4" joinstyle="miter"/>
            </v:line>
            <v:oval id="Círculo" o:spid="_x0000_s4150" style="position:absolute;left:3048;top:1600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9" style="position:absolute;left:3937;top:25908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8" style="position:absolute;left:2921;top:1993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7" style="position:absolute;left:3937;top:21844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46" style="position:absolute;left:2032;top:1803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45" style="position:absolute;left:2032;top:2590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44" style="position:absolute;left:2921;top:2387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43" style="position:absolute;left:2032;top:2197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2" style="position:absolute;left:2921;top:27813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1" style="position:absolute;left:1016;top:23876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40" style="position:absolute;left:12065;top:596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9" style="position:absolute;left:11938;top:9906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8" style="position:absolute;left:11938;top:13843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7" style="position:absolute;left:12573;top:23622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6" style="position:absolute;left:12573;top:27559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35" style="position:absolute;left:11684;top:25654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4" style="position:absolute;left:11684;top:29591;width:762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33" style="position:absolute;left:11811;top:17780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2" style="position:absolute;left:12700;top:19685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1" style="position:absolute;left:11684;top:21717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30" style="position:absolute;left:13589;top:25527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9" style="position:absolute;left:7874;top:17907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8" style="position:absolute;left:13716;top:17780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7" style="position:absolute;left:13716;top:21590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6" style="position:absolute;left:13970;top:596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25" style="position:absolute;left:13970;top:990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4" style="position:absolute;left:12827;top:15748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23" style="position:absolute;left:12827;top:11938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22" style="position:absolute;left:12954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21" style="position:absolute;left:10922;top:11938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20" style="position:absolute;left:12954;top:8001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19" style="position:absolute;left:13843;top:1384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18" style="position:absolute;left:8890;top:19812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17" style="position:absolute;left:8890;top:15875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16" style="position:absolute;left:9779;top:2565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15" style="position:absolute;left:9017;top:1193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14" style="position:absolute;left:9779;top:29591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13" style="position:absolute;left:9017;top:8001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12" style="position:absolute;left:8001;top:1397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11" style="position:absolute;left:8001;top:10033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10" style="position:absolute;left:8763;top:27686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09" style="position:absolute;left:8763;top:23749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08" style="position:absolute;left:10922;top:800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07" style="position:absolute;left:10668;top:23622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06" style="position:absolute;left:10795;top:19685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írculo" o:spid="_x0000_s4105" style="position:absolute;left:10668;top:27559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04" style="position:absolute;left:10795;top:1587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írculo" o:spid="_x0000_s4103" style="position:absolute;left:9906;top:17780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írculo" o:spid="_x0000_s4102" style="position:absolute;left:9906;top:13970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írculo" o:spid="_x0000_s4101" style="position:absolute;left:9779;top:21717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nha" o:spid="_x0000_s4100" style="position:absolute;visibility:visibl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<v:stroke miterlimit="4" joinstyle="miter"/>
            </v:line>
            <v:oval id="Círculo" o:spid="_x0000_s4099" style="position:absolute;left:10033;top:10033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6A0B97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attachedTemplate r:id="rId1"/>
  <w:stylePaneFormatFilter w:val="5004"/>
  <w:stylePaneSortMethod w:val="000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25DF"/>
    <w:rsid w:val="00035468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1449"/>
    <w:rsid w:val="0046302A"/>
    <w:rsid w:val="00487D2D"/>
    <w:rsid w:val="004A529E"/>
    <w:rsid w:val="004B43AC"/>
    <w:rsid w:val="004C63F9"/>
    <w:rsid w:val="004D5D62"/>
    <w:rsid w:val="005112D0"/>
    <w:rsid w:val="00515224"/>
    <w:rsid w:val="00522AE0"/>
    <w:rsid w:val="00577E06"/>
    <w:rsid w:val="00596B2D"/>
    <w:rsid w:val="005A3BF7"/>
    <w:rsid w:val="005B280F"/>
    <w:rsid w:val="005F2035"/>
    <w:rsid w:val="005F7990"/>
    <w:rsid w:val="00635B84"/>
    <w:rsid w:val="0063739C"/>
    <w:rsid w:val="00684407"/>
    <w:rsid w:val="00770F25"/>
    <w:rsid w:val="007A35A8"/>
    <w:rsid w:val="007A4066"/>
    <w:rsid w:val="007B0A85"/>
    <w:rsid w:val="007C6535"/>
    <w:rsid w:val="007C6A52"/>
    <w:rsid w:val="0082043E"/>
    <w:rsid w:val="00830E65"/>
    <w:rsid w:val="008311CD"/>
    <w:rsid w:val="008E203A"/>
    <w:rsid w:val="0091229C"/>
    <w:rsid w:val="009129A0"/>
    <w:rsid w:val="00940E73"/>
    <w:rsid w:val="00955363"/>
    <w:rsid w:val="00964FB1"/>
    <w:rsid w:val="0098597D"/>
    <w:rsid w:val="009B15B0"/>
    <w:rsid w:val="009F619A"/>
    <w:rsid w:val="009F6DDE"/>
    <w:rsid w:val="00A263B4"/>
    <w:rsid w:val="00A370A8"/>
    <w:rsid w:val="00A925DF"/>
    <w:rsid w:val="00AB6D83"/>
    <w:rsid w:val="00B27FB8"/>
    <w:rsid w:val="00B348D3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41CC2"/>
    <w:rsid w:val="00E61C09"/>
    <w:rsid w:val="00EB3B58"/>
    <w:rsid w:val="00EC7359"/>
    <w:rsid w:val="00EE3054"/>
    <w:rsid w:val="00F00606"/>
    <w:rsid w:val="00F01256"/>
    <w:rsid w:val="00F11FED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semiHidden/>
    <w:rsid w:val="002E4AF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2E4AFC"/>
    <w:rPr>
      <w:rFonts w:eastAsia="Times New Roman" w:cs="Arial"/>
      <w:sz w:val="20"/>
      <w:szCs w:val="20"/>
    </w:rPr>
  </w:style>
  <w:style w:type="paragraph" w:styleId="Data">
    <w:name w:val="Date"/>
    <w:basedOn w:val="Normal"/>
    <w:next w:val="Normal"/>
    <w:link w:val="Data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har">
    <w:name w:val="Título 2 Char"/>
    <w:basedOn w:val="Fontepargpadro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aChar">
    <w:name w:val="Data Char"/>
    <w:basedOn w:val="Fontepargpadro"/>
    <w:link w:val="Data"/>
    <w:uiPriority w:val="99"/>
    <w:semiHidden/>
    <w:rsid w:val="002E4AFC"/>
    <w:rPr>
      <w:rFonts w:eastAsia="Times New Roman" w:cs="Georgia"/>
    </w:rPr>
  </w:style>
  <w:style w:type="character" w:customStyle="1" w:styleId="Ttulo3Char">
    <w:name w:val="Título 3 Char"/>
    <w:basedOn w:val="Fontepargpadro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Datas">
    <w:name w:val="Datas"/>
    <w:basedOn w:val="Corpodetexto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nciaprofissional">
    <w:name w:val="Experiência profissional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Rodap">
    <w:name w:val="footer"/>
    <w:basedOn w:val="Normal"/>
    <w:link w:val="Rodap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E4AFC"/>
    <w:rPr>
      <w:rFonts w:eastAsia="Times New Roman" w:cs="Arial"/>
    </w:rPr>
  </w:style>
  <w:style w:type="paragraph" w:styleId="Cabealho">
    <w:name w:val="header"/>
    <w:basedOn w:val="Normal"/>
    <w:link w:val="Cabealho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4AFC"/>
    <w:rPr>
      <w:rFonts w:eastAsia="Times New Roman" w:cs="Arial"/>
    </w:rPr>
  </w:style>
  <w:style w:type="paragraph" w:customStyle="1" w:styleId="Informaes">
    <w:name w:val="Informações"/>
    <w:basedOn w:val="Corpodetexto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Commarcador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grafoda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E4AFC"/>
    <w:rPr>
      <w:color w:val="808080"/>
    </w:rPr>
  </w:style>
  <w:style w:type="character" w:styleId="Forte">
    <w:name w:val="Strong"/>
    <w:basedOn w:val="Fontepargpadro"/>
    <w:uiPriority w:val="22"/>
    <w:semiHidden/>
    <w:qFormat/>
    <w:rsid w:val="002E4AFC"/>
    <w:rPr>
      <w:b/>
      <w:bCs/>
      <w:color w:val="FF7707" w:themeColor="accent2"/>
    </w:rPr>
  </w:style>
  <w:style w:type="table" w:styleId="Tabelacomgrade">
    <w:name w:val="Table Grid"/>
    <w:basedOn w:val="Tabela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etabela">
    <w:name w:val="Parágrafo de tabela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Corpodetexto"/>
    <w:next w:val="Normal"/>
    <w:link w:val="Ttulo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0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0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a.urban\Desktop\CV%20CAMILA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CAMILA</Template>
  <TotalTime>0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2023-06-29T19:59:00Z</dcterms:created>
  <dcterms:modified xsi:type="dcterms:W3CDTF">2023-06-29T20:00:00Z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