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291D02" w14:paraId="0FB9A373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12C885E" w14:textId="3EC3E74A" w:rsidR="003D1B71" w:rsidRPr="00291D02" w:rsidRDefault="00EC1A3C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noProof/>
                <w:lang w:val="en-US" w:eastAsia="zh-CN" w:bidi="th-TH"/>
              </w:rPr>
              <w:drawing>
                <wp:inline distT="0" distB="0" distL="0" distR="0" wp14:anchorId="20BF6457" wp14:editId="1FC41597">
                  <wp:extent cx="1473200" cy="1964267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IIP428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24" cy="197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478421D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48CFC58" w14:textId="3144FC88" w:rsidR="003D1B71" w:rsidRPr="00291D02" w:rsidRDefault="00C10357" w:rsidP="00310F17">
            <w:pPr>
              <w:pStyle w:val="Ttulo"/>
              <w:rPr>
                <w:lang w:val="pt-BR"/>
              </w:rPr>
            </w:pPr>
            <w:r>
              <w:rPr>
                <w:lang w:val="pt-BR"/>
              </w:rPr>
              <w:t>Ana Cristina</w:t>
            </w:r>
            <w:r w:rsidR="00901FF3">
              <w:rPr>
                <w:lang w:val="pt-BR"/>
              </w:rPr>
              <w:t xml:space="preserve"> de</w:t>
            </w:r>
            <w:r w:rsidR="003D1B71" w:rsidRPr="00291D02">
              <w:rPr>
                <w:lang w:val="pt-BR" w:bidi="pt-BR"/>
              </w:rPr>
              <w:br/>
            </w:r>
            <w:r>
              <w:rPr>
                <w:lang w:val="pt-BR"/>
              </w:rPr>
              <w:t>Aguiar</w:t>
            </w:r>
          </w:p>
        </w:tc>
      </w:tr>
      <w:tr w:rsidR="003D1B71" w:rsidRPr="00291D02" w14:paraId="5B5C4FAB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FC02055" w14:textId="77777777" w:rsidR="003D1B71" w:rsidRPr="00291D02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8A54780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1196195576"/>
              <w:placeholder>
                <w:docPart w:val="99316B50ABAA4FAA80A26AEE55028F7C"/>
              </w:placeholder>
              <w:temporary/>
              <w:showingPlcHdr/>
              <w15:appearance w15:val="hidden"/>
            </w:sdtPr>
            <w:sdtEndPr/>
            <w:sdtContent>
              <w:p w14:paraId="27B4E58C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Experiência</w:t>
                </w:r>
              </w:p>
            </w:sdtContent>
          </w:sdt>
          <w:p w14:paraId="10953A9E" w14:textId="23D3FD99" w:rsidR="003D1B71" w:rsidRPr="00F36FFE" w:rsidRDefault="00331379" w:rsidP="00331379">
            <w:pPr>
              <w:pStyle w:val="Datas"/>
              <w:rPr>
                <w:b w:val="0"/>
                <w:bCs/>
                <w:lang w:val="pt-BR"/>
              </w:rPr>
            </w:pPr>
            <w:r w:rsidRPr="00F36FFE">
              <w:rPr>
                <w:b w:val="0"/>
                <w:bCs/>
                <w:lang w:val="pt-BR"/>
              </w:rPr>
              <w:t xml:space="preserve">UBS – PREFEITURA DE SÃO GONÇALO DO SAPUCAI – MG </w:t>
            </w:r>
          </w:p>
          <w:p w14:paraId="24BD34A6" w14:textId="16B4A3D6" w:rsidR="00331379" w:rsidRPr="00F36FFE" w:rsidRDefault="00331379" w:rsidP="00331379">
            <w:pPr>
              <w:pStyle w:val="Datas"/>
              <w:rPr>
                <w:b w:val="0"/>
                <w:bCs/>
                <w:lang w:val="pt-BR"/>
              </w:rPr>
            </w:pPr>
            <w:r w:rsidRPr="00F36FFE">
              <w:rPr>
                <w:b w:val="0"/>
                <w:bCs/>
                <w:lang w:val="pt-BR"/>
              </w:rPr>
              <w:t>CARGO: ENFERMEIRA SAÚDE PÚBLICA (6 MESES)</w:t>
            </w:r>
          </w:p>
          <w:p w14:paraId="2AFE06A2" w14:textId="6E515009" w:rsidR="00331379" w:rsidRPr="00F36FFE" w:rsidRDefault="00331379" w:rsidP="00331379">
            <w:pPr>
              <w:pStyle w:val="Datas"/>
              <w:rPr>
                <w:b w:val="0"/>
                <w:bCs/>
                <w:lang w:val="pt-BR"/>
              </w:rPr>
            </w:pPr>
          </w:p>
          <w:p w14:paraId="40786BA5" w14:textId="701CEA0A" w:rsidR="00331379" w:rsidRPr="00F36FFE" w:rsidRDefault="00331379" w:rsidP="00331379">
            <w:pPr>
              <w:pStyle w:val="Datas"/>
              <w:rPr>
                <w:b w:val="0"/>
                <w:bCs/>
                <w:lang w:val="pt-BR"/>
              </w:rPr>
            </w:pPr>
            <w:r w:rsidRPr="00F36FFE">
              <w:rPr>
                <w:b w:val="0"/>
                <w:bCs/>
                <w:lang w:val="pt-BR"/>
              </w:rPr>
              <w:t>PREFEITURA MUNICIPAL DE TURVOLANDIA – MG</w:t>
            </w:r>
          </w:p>
          <w:p w14:paraId="2AF5545D" w14:textId="3618D31C" w:rsidR="00331379" w:rsidRPr="00F36FFE" w:rsidRDefault="00331379" w:rsidP="00331379">
            <w:pPr>
              <w:pStyle w:val="Datas"/>
              <w:rPr>
                <w:b w:val="0"/>
                <w:bCs/>
                <w:lang w:val="pt-BR"/>
              </w:rPr>
            </w:pPr>
            <w:r w:rsidRPr="00F36FFE">
              <w:rPr>
                <w:b w:val="0"/>
                <w:bCs/>
                <w:lang w:val="pt-BR"/>
              </w:rPr>
              <w:t>CARGO: ENFERMEIRA SAÚDE PÚBLICA (3 ANOS)</w:t>
            </w:r>
          </w:p>
          <w:p w14:paraId="5BE543DC" w14:textId="77777777" w:rsidR="00331379" w:rsidRPr="00F36FFE" w:rsidRDefault="00331379" w:rsidP="00AC6C7E">
            <w:pPr>
              <w:pStyle w:val="Datas"/>
              <w:rPr>
                <w:b w:val="0"/>
                <w:bCs/>
                <w:lang w:val="pt-BR"/>
              </w:rPr>
            </w:pPr>
          </w:p>
          <w:p w14:paraId="602B02D0" w14:textId="503BDD55" w:rsidR="003D1B71" w:rsidRPr="00F36FFE" w:rsidRDefault="00331379" w:rsidP="00AC6C7E">
            <w:pPr>
              <w:pStyle w:val="Datas"/>
              <w:rPr>
                <w:b w:val="0"/>
                <w:bCs/>
                <w:lang w:val="pt-BR"/>
              </w:rPr>
            </w:pPr>
            <w:r w:rsidRPr="00F36FFE">
              <w:rPr>
                <w:b w:val="0"/>
                <w:bCs/>
                <w:lang w:val="pt-BR"/>
              </w:rPr>
              <w:t>SANTA CASA DE MISERICORDIA DE SÃO GONÇALO DO SAPUCAI – MG</w:t>
            </w:r>
          </w:p>
          <w:p w14:paraId="166E6DB9" w14:textId="6E3426C4" w:rsidR="00331379" w:rsidRDefault="00331379" w:rsidP="00AC6C7E">
            <w:pPr>
              <w:pStyle w:val="Datas"/>
              <w:rPr>
                <w:b w:val="0"/>
                <w:bCs/>
                <w:lang w:val="pt-BR"/>
              </w:rPr>
            </w:pPr>
            <w:r w:rsidRPr="00F36FFE">
              <w:rPr>
                <w:b w:val="0"/>
                <w:bCs/>
                <w:lang w:val="pt-BR"/>
              </w:rPr>
              <w:t>CARGO: ENFERMEIRA (</w:t>
            </w:r>
            <w:r w:rsidR="004A16C7">
              <w:rPr>
                <w:b w:val="0"/>
                <w:bCs/>
                <w:lang w:val="pt-BR"/>
              </w:rPr>
              <w:t>4 ANOS</w:t>
            </w:r>
            <w:r w:rsidRPr="00F36FFE">
              <w:rPr>
                <w:b w:val="0"/>
                <w:bCs/>
                <w:lang w:val="pt-BR"/>
              </w:rPr>
              <w:t>)</w:t>
            </w:r>
          </w:p>
          <w:p w14:paraId="46F894C0" w14:textId="496F6E74" w:rsidR="004A16C7" w:rsidRDefault="004A16C7" w:rsidP="00AC6C7E">
            <w:pPr>
              <w:pStyle w:val="Datas"/>
              <w:rPr>
                <w:b w:val="0"/>
                <w:bCs/>
                <w:lang w:val="pt-BR"/>
              </w:rPr>
            </w:pPr>
          </w:p>
          <w:p w14:paraId="52ED36C6" w14:textId="0D657446" w:rsidR="004A16C7" w:rsidRPr="00F36FFE" w:rsidRDefault="004A16C7" w:rsidP="00AC6C7E">
            <w:pPr>
              <w:pStyle w:val="Datas"/>
              <w:rPr>
                <w:b w:val="0"/>
                <w:bCs/>
                <w:lang w:val="pt-BR"/>
              </w:rPr>
            </w:pPr>
            <w:r>
              <w:rPr>
                <w:b w:val="0"/>
                <w:bCs/>
                <w:lang w:val="pt-BR"/>
              </w:rPr>
              <w:t>ESF – CENTRO DE SAUDE FLORENTINO VITAL – PREFEITURA MUNICIPAL DE SÃO GONÇALO DO SAPUCAI – MG (ATUALMENTE)</w:t>
            </w:r>
          </w:p>
          <w:p w14:paraId="128C404F" w14:textId="0C976219" w:rsidR="00331379" w:rsidRDefault="00331379" w:rsidP="00AC6C7E">
            <w:pPr>
              <w:pStyle w:val="Datas"/>
              <w:rPr>
                <w:lang w:val="pt-BR"/>
              </w:rPr>
            </w:pPr>
          </w:p>
          <w:p w14:paraId="269B237D" w14:textId="512ECAF1" w:rsidR="00331379" w:rsidRDefault="00331379" w:rsidP="00AC6C7E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 xml:space="preserve">ATRIBUIÇÕES </w:t>
            </w:r>
            <w:r w:rsidR="00E15C55">
              <w:rPr>
                <w:lang w:val="pt-BR"/>
              </w:rPr>
              <w:t>EXECUTADAS</w:t>
            </w:r>
          </w:p>
          <w:p w14:paraId="73031014" w14:textId="1DD3D471" w:rsidR="00331379" w:rsidRPr="002C7E64" w:rsidRDefault="00F36FFE" w:rsidP="00AC6C7E">
            <w:pPr>
              <w:pStyle w:val="Datas"/>
              <w:rPr>
                <w:b w:val="0"/>
                <w:bCs/>
                <w:lang w:val="pt-BR"/>
              </w:rPr>
            </w:pPr>
            <w:r w:rsidRPr="00F36FFE">
              <w:rPr>
                <w:rFonts w:ascii="Arial" w:hAnsi="Arial" w:cs="Arial"/>
                <w:b w:val="0"/>
                <w:bCs/>
                <w:color w:val="4D5156"/>
                <w:shd w:val="clear" w:color="auto" w:fill="FFFFFF"/>
              </w:rPr>
              <w:t>Triagens, preencher prontuários,oferecer os primeiros atendimentos</w:t>
            </w:r>
            <w:r w:rsidR="00E15C55" w:rsidRPr="00F36FFE">
              <w:rPr>
                <w:rFonts w:ascii="Arial" w:hAnsi="Arial" w:cs="Arial"/>
                <w:b w:val="0"/>
                <w:bCs/>
                <w:color w:val="4D5156"/>
                <w:shd w:val="clear" w:color="auto" w:fill="FFFFFF"/>
              </w:rPr>
              <w:t xml:space="preserve">, </w:t>
            </w:r>
            <w:r w:rsidRPr="00F36FFE">
              <w:rPr>
                <w:rFonts w:ascii="Arial" w:hAnsi="Arial" w:cs="Arial"/>
                <w:b w:val="0"/>
                <w:bCs/>
                <w:color w:val="4D5156"/>
                <w:shd w:val="clear" w:color="auto" w:fill="FFFFFF"/>
              </w:rPr>
              <w:t>monitorar o estado de saúde dos pacientes. Assistencia de urgencia e emergencia, obstétrico, cirúrgico</w:t>
            </w:r>
            <w:r w:rsidR="00331379">
              <w:rPr>
                <w:rFonts w:ascii="Arial" w:hAnsi="Arial" w:cs="Arial"/>
                <w:color w:val="4D5156"/>
                <w:shd w:val="clear" w:color="auto" w:fill="FFFFFF"/>
              </w:rPr>
              <w:t>.</w:t>
            </w:r>
            <w:r w:rsidR="002C7E64">
              <w:rPr>
                <w:rFonts w:ascii="Arial" w:hAnsi="Arial" w:cs="Arial"/>
                <w:color w:val="4D5156"/>
                <w:shd w:val="clear" w:color="auto" w:fill="FFFFFF"/>
              </w:rPr>
              <w:t xml:space="preserve"> </w:t>
            </w:r>
            <w:r w:rsidR="002C7E64">
              <w:rPr>
                <w:rFonts w:ascii="Arial" w:hAnsi="Arial" w:cs="Arial"/>
                <w:b w:val="0"/>
                <w:bCs/>
                <w:color w:val="4D5156"/>
                <w:shd w:val="clear" w:color="auto" w:fill="FFFFFF"/>
              </w:rPr>
              <w:t>Educaçao Continuada, cuidados e orientações referente ao quadro clínico de cada paciente em sua particularidade.</w:t>
            </w:r>
            <w:r w:rsidR="004A16C7">
              <w:rPr>
                <w:rFonts w:ascii="Arial" w:hAnsi="Arial" w:cs="Arial"/>
                <w:b w:val="0"/>
                <w:bCs/>
                <w:color w:val="4D5156"/>
                <w:shd w:val="clear" w:color="auto" w:fill="FFFFFF"/>
              </w:rPr>
              <w:t xml:space="preserve"> Supervisão. </w:t>
            </w:r>
          </w:p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1554227259"/>
              <w:placeholder>
                <w:docPart w:val="4EABC235DCDF446FBCEB7D556EE6C230"/>
              </w:placeholder>
              <w:temporary/>
              <w:showingPlcHdr/>
              <w15:appearance w15:val="hidden"/>
            </w:sdtPr>
            <w:sdtEndPr/>
            <w:sdtContent>
              <w:p w14:paraId="1B823717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Escolaridade</w:t>
                </w:r>
              </w:p>
            </w:sdtContent>
          </w:sdt>
          <w:p w14:paraId="07BF679A" w14:textId="53F97E9E" w:rsidR="00E15C55" w:rsidRDefault="00F36FFE" w:rsidP="00E15C55">
            <w:pPr>
              <w:pStyle w:val="Commarcadores"/>
              <w:rPr>
                <w:lang w:val="pt-BR"/>
              </w:rPr>
            </w:pPr>
            <w:r>
              <w:rPr>
                <w:lang w:val="pt-BR"/>
              </w:rPr>
              <w:t xml:space="preserve">Universidade </w:t>
            </w:r>
            <w:r w:rsidR="009D1729">
              <w:rPr>
                <w:lang w:val="pt-BR"/>
              </w:rPr>
              <w:t>Vale do Rio Verde em Três Corações - MG</w:t>
            </w:r>
          </w:p>
          <w:p w14:paraId="37DDED0F" w14:textId="21AF891E" w:rsidR="00E15C55" w:rsidRDefault="00F36FFE" w:rsidP="00E15C55">
            <w:pPr>
              <w:pStyle w:val="Commarcadores"/>
              <w:rPr>
                <w:lang w:val="pt-BR"/>
              </w:rPr>
            </w:pPr>
            <w:r>
              <w:rPr>
                <w:lang w:val="pt-BR"/>
              </w:rPr>
              <w:t>Conclusão em 2008</w:t>
            </w:r>
          </w:p>
          <w:p w14:paraId="662C0A54" w14:textId="13F3BA4F" w:rsidR="002C7E64" w:rsidRDefault="002C7E64" w:rsidP="00E15C55">
            <w:pPr>
              <w:pStyle w:val="Commarcadores"/>
              <w:rPr>
                <w:lang w:val="pt-BR"/>
              </w:rPr>
            </w:pPr>
            <w:r>
              <w:rPr>
                <w:lang w:val="pt-BR"/>
              </w:rPr>
              <w:t>Curso de Manchester</w:t>
            </w:r>
          </w:p>
          <w:p w14:paraId="083F1656" w14:textId="6289B702" w:rsidR="002C7E64" w:rsidRDefault="002C7E64" w:rsidP="00E15C55">
            <w:pPr>
              <w:pStyle w:val="Commarcadores"/>
              <w:rPr>
                <w:lang w:val="pt-BR"/>
              </w:rPr>
            </w:pPr>
            <w:r>
              <w:rPr>
                <w:lang w:val="pt-BR"/>
              </w:rPr>
              <w:t xml:space="preserve">Cobertura de Feridas no Hospital Albert Einstein </w:t>
            </w:r>
          </w:p>
          <w:p w14:paraId="583EBE43" w14:textId="105009BF" w:rsidR="004A16C7" w:rsidRPr="00E15C55" w:rsidRDefault="004A16C7" w:rsidP="00E15C55">
            <w:pPr>
              <w:pStyle w:val="Commarcadores"/>
              <w:rPr>
                <w:lang w:val="pt-BR"/>
              </w:rPr>
            </w:pPr>
            <w:r>
              <w:rPr>
                <w:lang w:val="pt-BR"/>
              </w:rPr>
              <w:t xml:space="preserve">Curso de APH </w:t>
            </w:r>
            <w:r w:rsidR="00001FB3">
              <w:rPr>
                <w:lang w:val="pt-BR"/>
              </w:rPr>
              <w:t>–</w:t>
            </w:r>
            <w:r>
              <w:rPr>
                <w:lang w:val="pt-BR"/>
              </w:rPr>
              <w:t xml:space="preserve"> SAMU</w:t>
            </w:r>
            <w:r w:rsidR="00001FB3">
              <w:rPr>
                <w:lang w:val="pt-BR"/>
              </w:rPr>
              <w:t xml:space="preserve"> (2024)</w:t>
            </w:r>
            <w:bookmarkStart w:id="0" w:name="_GoBack"/>
            <w:bookmarkEnd w:id="0"/>
          </w:p>
          <w:p w14:paraId="20FE6B05" w14:textId="365B8851" w:rsidR="003D1B71" w:rsidRPr="00F36FFE" w:rsidRDefault="003D1B71" w:rsidP="00F36FFE">
            <w:pPr>
              <w:pStyle w:val="Ttulo2"/>
              <w:rPr>
                <w:rFonts w:asciiTheme="majorHAnsi" w:hAnsiTheme="majorHAnsi" w:cs="Calibri"/>
                <w:color w:val="0072C7"/>
                <w:lang w:val="pt-BR"/>
              </w:rPr>
            </w:pPr>
          </w:p>
        </w:tc>
      </w:tr>
      <w:tr w:rsidR="003D1B71" w:rsidRPr="00291D02" w14:paraId="2ECEE67F" w14:textId="77777777" w:rsidTr="003D1B71">
        <w:trPr>
          <w:trHeight w:val="1164"/>
        </w:trPr>
        <w:tc>
          <w:tcPr>
            <w:tcW w:w="720" w:type="dxa"/>
          </w:tcPr>
          <w:p w14:paraId="7F693D71" w14:textId="77777777"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03670E97" w14:textId="77777777"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/>
          </w:tcPr>
          <w:p w14:paraId="23A7781F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6AB7F8C1" w14:textId="77777777" w:rsidR="003D1B71" w:rsidRPr="00291D02" w:rsidRDefault="003D1B71" w:rsidP="00222466">
            <w:pPr>
              <w:rPr>
                <w:lang w:val="pt-BR"/>
              </w:rPr>
            </w:pPr>
          </w:p>
        </w:tc>
      </w:tr>
      <w:tr w:rsidR="003D1B71" w:rsidRPr="00291D02" w14:paraId="0261AFA9" w14:textId="77777777" w:rsidTr="003D1B71">
        <w:trPr>
          <w:trHeight w:val="543"/>
        </w:trPr>
        <w:tc>
          <w:tcPr>
            <w:tcW w:w="720" w:type="dxa"/>
          </w:tcPr>
          <w:p w14:paraId="526D5C92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8851CFD" w14:textId="77777777" w:rsidR="003D1B71" w:rsidRPr="00291D02" w:rsidRDefault="003D1B7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F7AFFFB" wp14:editId="0CBB312E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97527C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">
                      <v:shape id="Forma Liv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E574F7E" w14:textId="4FAEBAC5" w:rsidR="00E15C55" w:rsidRPr="004A678A" w:rsidRDefault="004A678A" w:rsidP="00380FD1">
            <w:pPr>
              <w:pStyle w:val="Informaes"/>
              <w:rPr>
                <w:sz w:val="18"/>
                <w:szCs w:val="18"/>
                <w:lang w:val="pt-BR"/>
              </w:rPr>
            </w:pPr>
            <w:r w:rsidRPr="004A678A">
              <w:rPr>
                <w:sz w:val="18"/>
                <w:szCs w:val="18"/>
                <w:lang w:val="pt-BR"/>
              </w:rPr>
              <w:t>RUA DAS PALMEIRAS 16</w:t>
            </w:r>
          </w:p>
          <w:p w14:paraId="10A2B125" w14:textId="4EE9D2C4" w:rsidR="004A678A" w:rsidRPr="004A678A" w:rsidRDefault="004A678A" w:rsidP="00380FD1">
            <w:pPr>
              <w:pStyle w:val="Informaes"/>
              <w:rPr>
                <w:sz w:val="18"/>
                <w:szCs w:val="18"/>
                <w:lang w:val="pt-BR"/>
              </w:rPr>
            </w:pPr>
            <w:r w:rsidRPr="004A678A">
              <w:rPr>
                <w:sz w:val="18"/>
                <w:szCs w:val="18"/>
                <w:lang w:val="pt-BR"/>
              </w:rPr>
              <w:t>MORADA DO SOL</w:t>
            </w:r>
          </w:p>
          <w:p w14:paraId="7B47934C" w14:textId="03BF981E" w:rsidR="004A678A" w:rsidRPr="004A678A" w:rsidRDefault="004A678A" w:rsidP="00380FD1">
            <w:pPr>
              <w:pStyle w:val="Informaes"/>
              <w:rPr>
                <w:sz w:val="18"/>
                <w:szCs w:val="18"/>
                <w:lang w:val="pt-BR"/>
              </w:rPr>
            </w:pPr>
            <w:r w:rsidRPr="004A678A">
              <w:rPr>
                <w:sz w:val="18"/>
                <w:szCs w:val="18"/>
                <w:lang w:val="pt-BR"/>
              </w:rPr>
              <w:t xml:space="preserve">SÃO GONÇALO DO SAPUCAÍ </w:t>
            </w:r>
            <w:r>
              <w:rPr>
                <w:sz w:val="18"/>
                <w:szCs w:val="18"/>
                <w:lang w:val="pt-BR"/>
              </w:rPr>
              <w:t>MINA</w:t>
            </w:r>
            <w:r w:rsidR="00C15AF4">
              <w:rPr>
                <w:sz w:val="18"/>
                <w:szCs w:val="18"/>
                <w:lang w:val="pt-BR"/>
              </w:rPr>
              <w:t>S</w:t>
            </w:r>
            <w:r>
              <w:rPr>
                <w:sz w:val="18"/>
                <w:szCs w:val="18"/>
                <w:lang w:val="pt-BR"/>
              </w:rPr>
              <w:t xml:space="preserve"> GERAIS</w:t>
            </w:r>
          </w:p>
          <w:p w14:paraId="03BFC288" w14:textId="397D0D9B" w:rsidR="004A678A" w:rsidRPr="004A678A" w:rsidRDefault="004A678A" w:rsidP="00380FD1">
            <w:pPr>
              <w:pStyle w:val="Informaes"/>
              <w:rPr>
                <w:sz w:val="18"/>
                <w:szCs w:val="18"/>
                <w:lang w:val="pt-BR"/>
              </w:rPr>
            </w:pPr>
            <w:r w:rsidRPr="004A678A">
              <w:rPr>
                <w:sz w:val="18"/>
                <w:szCs w:val="18"/>
                <w:lang w:val="pt-BR"/>
              </w:rPr>
              <w:t>CEP: 37490-000</w:t>
            </w:r>
          </w:p>
          <w:p w14:paraId="1EA496F8" w14:textId="09A673B9" w:rsidR="003D1B71" w:rsidRPr="00291D02" w:rsidRDefault="003D1B71" w:rsidP="00380FD1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2B406B3B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615E86AE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61FD51A2" w14:textId="77777777" w:rsidTr="003D1B71">
        <w:trPr>
          <w:trHeight w:val="183"/>
        </w:trPr>
        <w:tc>
          <w:tcPr>
            <w:tcW w:w="720" w:type="dxa"/>
          </w:tcPr>
          <w:p w14:paraId="789C8FD4" w14:textId="77777777"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946A304" w14:textId="77777777"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15E8A9B2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19C2D1F5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0B38F737" w14:textId="77777777" w:rsidTr="003D1B71">
        <w:trPr>
          <w:trHeight w:val="624"/>
        </w:trPr>
        <w:tc>
          <w:tcPr>
            <w:tcW w:w="720" w:type="dxa"/>
          </w:tcPr>
          <w:p w14:paraId="4E31A571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1A4C7F9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045A61E5" wp14:editId="1A6A39CD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AAA3FE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">
                      <v:shape id="Forma Liv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9989931" w14:textId="7B141AC0" w:rsidR="003D1B71" w:rsidRPr="00291D02" w:rsidRDefault="00886FB0" w:rsidP="00380FD1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(35)999621223</w:t>
            </w:r>
          </w:p>
        </w:tc>
        <w:tc>
          <w:tcPr>
            <w:tcW w:w="423" w:type="dxa"/>
            <w:vMerge/>
          </w:tcPr>
          <w:p w14:paraId="3E399856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4295E32C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2B22A262" w14:textId="77777777" w:rsidTr="003D1B71">
        <w:trPr>
          <w:trHeight w:val="183"/>
        </w:trPr>
        <w:tc>
          <w:tcPr>
            <w:tcW w:w="720" w:type="dxa"/>
          </w:tcPr>
          <w:p w14:paraId="23709F7F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2A38C8D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4753C6A7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73F8CECE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751E75A6" w14:textId="77777777" w:rsidTr="003D1B71">
        <w:trPr>
          <w:trHeight w:val="633"/>
        </w:trPr>
        <w:tc>
          <w:tcPr>
            <w:tcW w:w="720" w:type="dxa"/>
          </w:tcPr>
          <w:p w14:paraId="6ABC52A8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5BBD4B1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78383C5E" wp14:editId="2070EC9E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AF8F2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Ícone de e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1DB6617" w14:textId="673AC077" w:rsidR="003D1B71" w:rsidRPr="00E60AE0" w:rsidRDefault="00E15C55" w:rsidP="00380FD1">
            <w:pPr>
              <w:pStyle w:val="Informaes"/>
              <w:rPr>
                <w:sz w:val="18"/>
                <w:szCs w:val="18"/>
                <w:lang w:val="pt-BR"/>
              </w:rPr>
            </w:pPr>
            <w:r w:rsidRPr="00E60AE0">
              <w:rPr>
                <w:sz w:val="18"/>
                <w:szCs w:val="18"/>
                <w:lang w:val="pt-BR"/>
              </w:rPr>
              <w:t>c</w:t>
            </w:r>
            <w:r w:rsidR="00886FB0" w:rsidRPr="00E60AE0">
              <w:rPr>
                <w:sz w:val="18"/>
                <w:szCs w:val="18"/>
                <w:lang w:val="pt-BR"/>
              </w:rPr>
              <w:t>ristinaguiar43@gmail.com</w:t>
            </w:r>
          </w:p>
        </w:tc>
        <w:tc>
          <w:tcPr>
            <w:tcW w:w="423" w:type="dxa"/>
            <w:vMerge/>
          </w:tcPr>
          <w:p w14:paraId="78E84762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0207824D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3BAD373E" w14:textId="77777777" w:rsidTr="003D1B71">
        <w:trPr>
          <w:trHeight w:val="174"/>
        </w:trPr>
        <w:tc>
          <w:tcPr>
            <w:tcW w:w="720" w:type="dxa"/>
          </w:tcPr>
          <w:p w14:paraId="2C944B8F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02366DE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792E3C25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7DC64E0D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63B92255" w14:textId="77777777" w:rsidTr="003D1B71">
        <w:trPr>
          <w:trHeight w:val="633"/>
        </w:trPr>
        <w:tc>
          <w:tcPr>
            <w:tcW w:w="720" w:type="dxa"/>
          </w:tcPr>
          <w:p w14:paraId="7F2D1C5D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A609A2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273236A7" wp14:editId="4C67628F">
                      <wp:extent cx="338455" cy="346075"/>
                      <wp:effectExtent l="0" t="0" r="4445" b="0"/>
                      <wp:docPr id="23" name="Grupo 23" descr="Ícone de 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v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m 36" descr="Ícone de s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48886" id="Grupo 23" o:spid="_x0000_s1026" alt="Ícone de si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6" o:spid="_x0000_s1028" type="#_x0000_t75" alt="Ícone de sit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Ícone de s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CCC4A6A" w14:textId="62C40249" w:rsidR="003D1B71" w:rsidRPr="00291D02" w:rsidRDefault="00886FB0" w:rsidP="00380FD1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ana_aguiar167</w:t>
            </w:r>
          </w:p>
        </w:tc>
        <w:tc>
          <w:tcPr>
            <w:tcW w:w="423" w:type="dxa"/>
            <w:vMerge/>
          </w:tcPr>
          <w:p w14:paraId="444FB80C" w14:textId="77777777" w:rsidR="003D1B71" w:rsidRPr="00291D02" w:rsidRDefault="003D1B7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41548D2F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1051EA1F" w14:textId="77777777" w:rsidTr="003D1B71">
        <w:trPr>
          <w:trHeight w:val="2448"/>
        </w:trPr>
        <w:tc>
          <w:tcPr>
            <w:tcW w:w="720" w:type="dxa"/>
          </w:tcPr>
          <w:p w14:paraId="5067040C" w14:textId="77777777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1B133327" w14:textId="77777777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14:paraId="4A9E1D22" w14:textId="77777777" w:rsidR="003D1B71" w:rsidRPr="00291D02" w:rsidRDefault="003D1B71" w:rsidP="00222466">
            <w:pPr>
              <w:rPr>
                <w:lang w:val="pt-BR"/>
              </w:rPr>
            </w:pPr>
          </w:p>
        </w:tc>
        <w:tc>
          <w:tcPr>
            <w:tcW w:w="6607" w:type="dxa"/>
            <w:vMerge/>
          </w:tcPr>
          <w:p w14:paraId="2ED08382" w14:textId="77777777" w:rsidR="003D1B71" w:rsidRPr="00291D02" w:rsidRDefault="003D1B71" w:rsidP="00222466">
            <w:pPr>
              <w:rPr>
                <w:lang w:val="pt-BR"/>
              </w:rPr>
            </w:pPr>
          </w:p>
        </w:tc>
      </w:tr>
    </w:tbl>
    <w:p w14:paraId="318F5D36" w14:textId="77777777" w:rsidR="007F5B63" w:rsidRPr="00291D02" w:rsidRDefault="007F5B63" w:rsidP="006D79A8">
      <w:pPr>
        <w:pStyle w:val="Corpodetexto"/>
        <w:rPr>
          <w:lang w:val="pt-BR"/>
        </w:rPr>
      </w:pPr>
    </w:p>
    <w:sectPr w:rsidR="007F5B63" w:rsidRPr="00291D02" w:rsidSect="00291D02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3F2A2" w14:textId="77777777" w:rsidR="00F6699A" w:rsidRDefault="00F6699A" w:rsidP="00590471">
      <w:r>
        <w:separator/>
      </w:r>
    </w:p>
  </w:endnote>
  <w:endnote w:type="continuationSeparator" w:id="0">
    <w:p w14:paraId="37729A90" w14:textId="77777777" w:rsidR="00F6699A" w:rsidRDefault="00F6699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37FD7" w14:textId="77777777" w:rsidR="00F6699A" w:rsidRDefault="00F6699A" w:rsidP="00590471">
      <w:r>
        <w:separator/>
      </w:r>
    </w:p>
  </w:footnote>
  <w:footnote w:type="continuationSeparator" w:id="0">
    <w:p w14:paraId="328A3BF9" w14:textId="77777777" w:rsidR="00F6699A" w:rsidRDefault="00F6699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F9FBB" w14:textId="77777777"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251F10F" wp14:editId="1C997FA1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9FAF5C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oFQSyxMCTwNF&#10;osmxPKBURAMTicqxPEyO5QGlIhqYSFSO5WFyLA/lWEJg9YJyLA+TY3lAqeQ2MDmWh3IsIfCqoEg0&#10;OZaHciwh8DRQJJocy0M5lhB4GigSTY7loRxLCCwNlGN5mBzLQzmWEHgaKBJNjuWhHEsIPA0UiSbH&#10;8lCOJQSeBopEk2N5KMcSAk8DRaLJsTyUYwmBo8FTOZYQeBkIx/I0OZanciwh8DSQ2flpcixP5VhC&#10;4Gkgs/PT5FieyrGEwNNA1olPk2N5KscSAk8DWSc+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n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hTBK5u7Tko9pvxHzyu&#10;Cm5ksj3lCgqm557ezw7/jqkXJvKtxY8DAhsp189EgzcuqzlSqmy3lJzol1RcNbub7tN8KQ/BSKbZ&#10;H6OfhUjnbZqhGOcdVv+VfId0AbW2if0S8XRKxUspR10+luLdKFUhQPtfmdjkCB2W+UPC5K1f5IHk&#10;R5dd8Dj//TjH73FK9UitzHOrkwCpKWUmJ4H11lcG7bqCUZVHU+vrK/tEa5TjYLgNADKlKpJwT2t4&#10;kbEi/Ybo6JNmykn4h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57"/>
    <w:rsid w:val="00001FB3"/>
    <w:rsid w:val="00060042"/>
    <w:rsid w:val="0008685D"/>
    <w:rsid w:val="00090860"/>
    <w:rsid w:val="000B481B"/>
    <w:rsid w:val="00112FD7"/>
    <w:rsid w:val="00150ABD"/>
    <w:rsid w:val="001946FC"/>
    <w:rsid w:val="001C1E6E"/>
    <w:rsid w:val="00222466"/>
    <w:rsid w:val="00247254"/>
    <w:rsid w:val="0024753C"/>
    <w:rsid w:val="00276026"/>
    <w:rsid w:val="00291D02"/>
    <w:rsid w:val="002B4549"/>
    <w:rsid w:val="002C7E64"/>
    <w:rsid w:val="00310F17"/>
    <w:rsid w:val="00322A46"/>
    <w:rsid w:val="00331379"/>
    <w:rsid w:val="003326CB"/>
    <w:rsid w:val="00353B60"/>
    <w:rsid w:val="00376291"/>
    <w:rsid w:val="00380FD1"/>
    <w:rsid w:val="00383D02"/>
    <w:rsid w:val="00385DE7"/>
    <w:rsid w:val="003D1B71"/>
    <w:rsid w:val="004A16C7"/>
    <w:rsid w:val="004A678A"/>
    <w:rsid w:val="004E158A"/>
    <w:rsid w:val="00550489"/>
    <w:rsid w:val="00565C77"/>
    <w:rsid w:val="0056708E"/>
    <w:rsid w:val="005801E5"/>
    <w:rsid w:val="00590471"/>
    <w:rsid w:val="005D01FA"/>
    <w:rsid w:val="00622358"/>
    <w:rsid w:val="0064243D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86FB0"/>
    <w:rsid w:val="008A1E6E"/>
    <w:rsid w:val="008C024F"/>
    <w:rsid w:val="008C2CFC"/>
    <w:rsid w:val="00901FF3"/>
    <w:rsid w:val="00912DC8"/>
    <w:rsid w:val="009475DC"/>
    <w:rsid w:val="00967B93"/>
    <w:rsid w:val="009D090F"/>
    <w:rsid w:val="009D1729"/>
    <w:rsid w:val="00A264D0"/>
    <w:rsid w:val="00A31464"/>
    <w:rsid w:val="00A31B16"/>
    <w:rsid w:val="00A33613"/>
    <w:rsid w:val="00A47A8D"/>
    <w:rsid w:val="00AC6C7E"/>
    <w:rsid w:val="00B3603B"/>
    <w:rsid w:val="00B4158A"/>
    <w:rsid w:val="00B6466C"/>
    <w:rsid w:val="00BB1B5D"/>
    <w:rsid w:val="00BC22C7"/>
    <w:rsid w:val="00BD195A"/>
    <w:rsid w:val="00C07240"/>
    <w:rsid w:val="00C10357"/>
    <w:rsid w:val="00C14078"/>
    <w:rsid w:val="00C15AF4"/>
    <w:rsid w:val="00CE1E3D"/>
    <w:rsid w:val="00D053FA"/>
    <w:rsid w:val="00D561E1"/>
    <w:rsid w:val="00DC3F0A"/>
    <w:rsid w:val="00E15C55"/>
    <w:rsid w:val="00E26AED"/>
    <w:rsid w:val="00E60AE0"/>
    <w:rsid w:val="00E73AB8"/>
    <w:rsid w:val="00E90A60"/>
    <w:rsid w:val="00EC1A3C"/>
    <w:rsid w:val="00ED47F7"/>
    <w:rsid w:val="00EE7E09"/>
    <w:rsid w:val="00EF4B6E"/>
    <w:rsid w:val="00F0223C"/>
    <w:rsid w:val="00F3235D"/>
    <w:rsid w:val="00F32393"/>
    <w:rsid w:val="00F36FFE"/>
    <w:rsid w:val="00F6699A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6D71E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o1">
    <w:name w:val="Menção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Microsoft\Templates\Curr&#237;cul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9316B50ABAA4FAA80A26AEE55028F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563503-D8C3-4AFB-8937-6C58870699FE}"/>
      </w:docPartPr>
      <w:docPartBody>
        <w:p w:rsidR="00942B20" w:rsidRDefault="00DF1F18">
          <w:pPr>
            <w:pStyle w:val="99316B50ABAA4FAA80A26AEE55028F7C"/>
          </w:pPr>
          <w:r w:rsidRPr="00550489">
            <w:rPr>
              <w:rFonts w:asciiTheme="majorHAnsi" w:hAnsiTheme="majorHAnsi" w:cs="Calibri"/>
              <w:lang w:bidi="pt-BR"/>
            </w:rPr>
            <w:t>Experiência</w:t>
          </w:r>
        </w:p>
      </w:docPartBody>
    </w:docPart>
    <w:docPart>
      <w:docPartPr>
        <w:name w:val="4EABC235DCDF446FBCEB7D556EE6C2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9B0089-5C4A-4CD7-94DE-C0A2B80A0F63}"/>
      </w:docPartPr>
      <w:docPartBody>
        <w:p w:rsidR="00942B20" w:rsidRDefault="00DF1F18">
          <w:pPr>
            <w:pStyle w:val="4EABC235DCDF446FBCEB7D556EE6C230"/>
          </w:pPr>
          <w:r w:rsidRPr="00550489">
            <w:rPr>
              <w:rFonts w:asciiTheme="majorHAnsi" w:hAnsiTheme="majorHAnsi" w:cs="Calibri"/>
              <w:lang w:bidi="pt-BR"/>
            </w:rPr>
            <w:t>Escolaridade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F18"/>
    <w:rsid w:val="00361491"/>
    <w:rsid w:val="00686954"/>
    <w:rsid w:val="00942B20"/>
    <w:rsid w:val="009F1DF1"/>
    <w:rsid w:val="00A3024F"/>
    <w:rsid w:val="00DF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6DF023C384F4652AC36171D129E53A6">
    <w:name w:val="36DF023C384F4652AC36171D129E53A6"/>
  </w:style>
  <w:style w:type="paragraph" w:customStyle="1" w:styleId="3C4610E4526945898239645E2EB47739">
    <w:name w:val="3C4610E4526945898239645E2EB47739"/>
  </w:style>
  <w:style w:type="paragraph" w:customStyle="1" w:styleId="99316B50ABAA4FAA80A26AEE55028F7C">
    <w:name w:val="99316B50ABAA4FAA80A26AEE55028F7C"/>
  </w:style>
  <w:style w:type="paragraph" w:customStyle="1" w:styleId="6BCCC52B0E86453AA4E963F8B31B9EE5">
    <w:name w:val="6BCCC52B0E86453AA4E963F8B31B9EE5"/>
  </w:style>
  <w:style w:type="paragraph" w:customStyle="1" w:styleId="68729C054893477E9C18BB84A94DB8CC">
    <w:name w:val="68729C054893477E9C18BB84A94DB8CC"/>
  </w:style>
  <w:style w:type="paragraph" w:customStyle="1" w:styleId="465921F5FDD84D53A773130CBEC8C991">
    <w:name w:val="465921F5FDD84D53A773130CBEC8C991"/>
  </w:style>
  <w:style w:type="paragraph" w:customStyle="1" w:styleId="F21FD9A1A3734E76AAD0193A0A364B3C">
    <w:name w:val="F21FD9A1A3734E76AAD0193A0A364B3C"/>
  </w:style>
  <w:style w:type="paragraph" w:customStyle="1" w:styleId="F53A85C006E54680BD5A165DB3507ABC">
    <w:name w:val="F53A85C006E54680BD5A165DB3507ABC"/>
  </w:style>
  <w:style w:type="paragraph" w:customStyle="1" w:styleId="20C9906D66B246718C6F51D5E5313766">
    <w:name w:val="20C9906D66B246718C6F51D5E5313766"/>
  </w:style>
  <w:style w:type="paragraph" w:customStyle="1" w:styleId="6ECEB4E8632E496991CA6DD787EDC4B5">
    <w:name w:val="6ECEB4E8632E496991CA6DD787EDC4B5"/>
  </w:style>
  <w:style w:type="paragraph" w:customStyle="1" w:styleId="5539B2DB81BE4E85A5F409514BF20BE9">
    <w:name w:val="5539B2DB81BE4E85A5F409514BF20BE9"/>
  </w:style>
  <w:style w:type="paragraph" w:customStyle="1" w:styleId="262E07836A524D2B8E92FE1B90EAB8BF">
    <w:name w:val="262E07836A524D2B8E92FE1B90EAB8BF"/>
  </w:style>
  <w:style w:type="paragraph" w:customStyle="1" w:styleId="7281538C8BEB4156A843EAA2839C44FA">
    <w:name w:val="7281538C8BEB4156A843EAA2839C44FA"/>
  </w:style>
  <w:style w:type="paragraph" w:customStyle="1" w:styleId="C42CD3E690C7451CB5095B7C6DBA6D2D">
    <w:name w:val="C42CD3E690C7451CB5095B7C6DBA6D2D"/>
  </w:style>
  <w:style w:type="paragraph" w:customStyle="1" w:styleId="7AAD0729A92D4C06B80DB88CF1D85880">
    <w:name w:val="7AAD0729A92D4C06B80DB88CF1D85880"/>
  </w:style>
  <w:style w:type="paragraph" w:customStyle="1" w:styleId="B34D6ACC07B845D885955E69BB904601">
    <w:name w:val="B34D6ACC07B845D885955E69BB904601"/>
  </w:style>
  <w:style w:type="paragraph" w:customStyle="1" w:styleId="BC967D390B474B0297720C7A67001FCB">
    <w:name w:val="BC967D390B474B0297720C7A67001FCB"/>
  </w:style>
  <w:style w:type="paragraph" w:customStyle="1" w:styleId="972C969A5AD142838541A993C3B3D886">
    <w:name w:val="972C969A5AD142838541A993C3B3D886"/>
  </w:style>
  <w:style w:type="paragraph" w:customStyle="1" w:styleId="319F670D356743778B49A91563CD9475">
    <w:name w:val="319F670D356743778B49A91563CD9475"/>
  </w:style>
  <w:style w:type="paragraph" w:customStyle="1" w:styleId="4EABC235DCDF446FBCEB7D556EE6C230">
    <w:name w:val="4EABC235DCDF446FBCEB7D556EE6C230"/>
  </w:style>
  <w:style w:type="paragraph" w:customStyle="1" w:styleId="D1CAA5CA1F1246B487046FFBDF57E749">
    <w:name w:val="D1CAA5CA1F1246B487046FFBDF57E749"/>
  </w:style>
  <w:style w:type="paragraph" w:customStyle="1" w:styleId="71D65A2C577C436C9E1F41139B8C3640">
    <w:name w:val="71D65A2C577C436C9E1F41139B8C3640"/>
  </w:style>
  <w:style w:type="paragraph" w:customStyle="1" w:styleId="8547A66EB95142919611EAB359A8227C">
    <w:name w:val="8547A66EB95142919611EAB359A8227C"/>
  </w:style>
  <w:style w:type="paragraph" w:customStyle="1" w:styleId="D11D751046364EF4AA9910E6E0F3F4A6">
    <w:name w:val="D11D751046364EF4AA9910E6E0F3F4A6"/>
  </w:style>
  <w:style w:type="paragraph" w:customStyle="1" w:styleId="A53964C022914224B5076FE926316B32">
    <w:name w:val="A53964C022914224B5076FE926316B32"/>
  </w:style>
  <w:style w:type="paragraph" w:customStyle="1" w:styleId="4C9CA3C706C54CD680BDC71B7AD10F9E">
    <w:name w:val="4C9CA3C706C54CD680BDC71B7AD10F9E"/>
  </w:style>
  <w:style w:type="paragraph" w:customStyle="1" w:styleId="C585D7DD0C434EB1993A7B35ED2AFC3D">
    <w:name w:val="C585D7DD0C434EB1993A7B35ED2AFC3D"/>
  </w:style>
  <w:style w:type="paragraph" w:customStyle="1" w:styleId="3F1C5B94E002420FBA121705D72364B9">
    <w:name w:val="3F1C5B94E002420FBA121705D72364B9"/>
  </w:style>
  <w:style w:type="paragraph" w:customStyle="1" w:styleId="FF6F0D18541744D19951A78D630D935F">
    <w:name w:val="FF6F0D18541744D19951A78D630D935F"/>
  </w:style>
  <w:style w:type="paragraph" w:customStyle="1" w:styleId="6584255C830A4113A4AE0DCAB969FF52">
    <w:name w:val="6584255C830A4113A4AE0DCAB969FF52"/>
  </w:style>
  <w:style w:type="paragraph" w:customStyle="1" w:styleId="2C71734954574212822149EBC3452969">
    <w:name w:val="2C71734954574212822149EBC3452969"/>
  </w:style>
  <w:style w:type="paragraph" w:customStyle="1" w:styleId="911203EEC5DA4118B1CF643605EC26F6">
    <w:name w:val="911203EEC5DA4118B1CF643605EC26F6"/>
  </w:style>
  <w:style w:type="paragraph" w:customStyle="1" w:styleId="46923F5F519F406985372B9A0A9A904D">
    <w:name w:val="46923F5F519F406985372B9A0A9A904D"/>
  </w:style>
  <w:style w:type="character" w:styleId="TextodoEspaoReservado">
    <w:name w:val="Placeholder Text"/>
    <w:basedOn w:val="Fontepargpadro"/>
    <w:uiPriority w:val="99"/>
    <w:semiHidden/>
    <w:rPr>
      <w:rFonts w:ascii="Calibri" w:hAnsi="Calibri" w:cs="Calibri"/>
      <w:color w:val="808080"/>
    </w:rPr>
  </w:style>
  <w:style w:type="paragraph" w:customStyle="1" w:styleId="558E7F71E5D442E191646295BA957F43">
    <w:name w:val="558E7F71E5D442E191646295BA957F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esferas azuis</Template>
  <TotalTime>0</TotalTime>
  <Pages>1</Pages>
  <Words>173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2023-12-29T13:35:00Z</dcterms:created>
  <dcterms:modified xsi:type="dcterms:W3CDTF">2024-07-18T11:15:00Z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