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:rsidTr="007E0CDD">
        <w:trPr>
          <w:trHeight w:val="1138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291D02" w:rsidRDefault="00A4069B" w:rsidP="00B93ECB">
            <w:pPr>
              <w:pStyle w:val="Corpodetexto"/>
              <w:kinsoku w:val="0"/>
              <w:overflowPunct w:val="0"/>
              <w:ind w:left="-120" w:hanging="126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                          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7E0CDD" w:rsidRDefault="004B3AED" w:rsidP="007E0CDD">
            <w:pPr>
              <w:pStyle w:val="Ttulo"/>
              <w:jc w:val="both"/>
              <w:rPr>
                <w:szCs w:val="48"/>
                <w:lang w:val="pt-BR"/>
              </w:rPr>
            </w:pPr>
            <w:r w:rsidRPr="007E0CDD">
              <w:rPr>
                <w:szCs w:val="48"/>
                <w:lang w:val="pt-BR"/>
              </w:rPr>
              <w:t>Gisele</w:t>
            </w:r>
            <w:r w:rsidR="007E0CDD" w:rsidRPr="007E0CDD">
              <w:rPr>
                <w:szCs w:val="48"/>
                <w:lang w:val="pt-BR" w:bidi="pt-BR"/>
              </w:rPr>
              <w:t xml:space="preserve"> </w:t>
            </w:r>
            <w:r w:rsidRPr="007E0CDD">
              <w:rPr>
                <w:szCs w:val="48"/>
                <w:lang w:val="pt-BR"/>
              </w:rPr>
              <w:t>Cristina da Silva</w:t>
            </w:r>
          </w:p>
        </w:tc>
      </w:tr>
      <w:tr w:rsidR="003D1B71" w:rsidRPr="00F0056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F00567" w:rsidRDefault="003D1B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F00567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F00567" w:rsidRDefault="009641EB" w:rsidP="00F00567">
            <w:pPr>
              <w:pStyle w:val="Ttulo2"/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</w:pPr>
            <w:r w:rsidRPr="00F00567"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  <w:t>Objetivo</w:t>
            </w:r>
          </w:p>
          <w:p w:rsidR="009641EB" w:rsidRPr="00A4069B" w:rsidRDefault="009641EB" w:rsidP="00F00567">
            <w:pPr>
              <w:rPr>
                <w:rFonts w:ascii="Arial" w:hAnsi="Arial" w:cs="Arial"/>
                <w:lang w:val="pt-BR"/>
              </w:rPr>
            </w:pPr>
            <w:r w:rsidRPr="00A4069B">
              <w:rPr>
                <w:rFonts w:ascii="Arial" w:hAnsi="Arial" w:cs="Arial"/>
                <w:lang w:val="pt-BR"/>
              </w:rPr>
              <w:t>Procuro novos desafios profissionais com o intuito de colaborar com minhas habilida</w:t>
            </w:r>
            <w:r w:rsidR="00F00567" w:rsidRPr="00A4069B">
              <w:rPr>
                <w:rFonts w:ascii="Arial" w:hAnsi="Arial" w:cs="Arial"/>
                <w:lang w:val="pt-BR"/>
              </w:rPr>
              <w:t xml:space="preserve">des em benefício desta renomada </w:t>
            </w:r>
            <w:r w:rsidRPr="00A4069B">
              <w:rPr>
                <w:rFonts w:ascii="Arial" w:hAnsi="Arial" w:cs="Arial"/>
                <w:lang w:val="pt-BR"/>
              </w:rPr>
              <w:t>Instituição. Busco desenvolver um trabalho em equipe de qualidade, visando a excelência da assistência à saúde, humanização dos cuidados em enfermagem, crescimento da organização e o desenvolvimento pessoal/profissional.</w:t>
            </w:r>
          </w:p>
          <w:p w:rsidR="00FE23E1" w:rsidRPr="00F00567" w:rsidRDefault="00FE23E1" w:rsidP="00F00567">
            <w:pPr>
              <w:pStyle w:val="Ttulo2"/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</w:pPr>
            <w:r w:rsidRPr="00F00567"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  <w:t>Perfil Profissional</w:t>
            </w:r>
          </w:p>
          <w:p w:rsidR="00FE23E1" w:rsidRPr="00A4069B" w:rsidRDefault="00FE23E1" w:rsidP="00F00567">
            <w:pPr>
              <w:rPr>
                <w:rFonts w:ascii="Arial" w:hAnsi="Arial" w:cs="Arial"/>
              </w:rPr>
            </w:pPr>
            <w:r w:rsidRPr="00A4069B">
              <w:rPr>
                <w:rFonts w:ascii="Arial" w:hAnsi="Arial" w:cs="Arial"/>
              </w:rPr>
              <w:t xml:space="preserve">Como uma profissional busco contribuir com minhas habilidades tendo compromisso, respeito e ética como características principais. </w:t>
            </w:r>
          </w:p>
          <w:p w:rsidR="00FE23E1" w:rsidRPr="00A4069B" w:rsidRDefault="00FE23E1" w:rsidP="00F00567">
            <w:pPr>
              <w:rPr>
                <w:rFonts w:ascii="Arial" w:hAnsi="Arial" w:cs="Arial"/>
                <w:shd w:val="clear" w:color="auto" w:fill="FFFFFF"/>
              </w:rPr>
            </w:pPr>
            <w:r w:rsidRPr="00A4069B">
              <w:rPr>
                <w:rFonts w:ascii="Arial" w:hAnsi="Arial" w:cs="Arial"/>
              </w:rPr>
              <w:t xml:space="preserve">Tenho um bom relacionamento </w:t>
            </w:r>
            <w:r w:rsidRPr="00A4069B">
              <w:rPr>
                <w:rFonts w:ascii="Arial" w:hAnsi="Arial" w:cs="Arial"/>
                <w:shd w:val="clear" w:color="auto" w:fill="FFFFFF"/>
              </w:rPr>
              <w:t xml:space="preserve">interpessoal, facilidade de administração de conflitos. Sou </w:t>
            </w:r>
            <w:r w:rsidRPr="00A4069B">
              <w:rPr>
                <w:rFonts w:ascii="Arial" w:hAnsi="Arial" w:cs="Arial"/>
              </w:rPr>
              <w:t xml:space="preserve">dotada de competências profissionais como: liderança, </w:t>
            </w:r>
            <w:r w:rsidRPr="00A4069B">
              <w:rPr>
                <w:rFonts w:ascii="Arial" w:hAnsi="Arial" w:cs="Arial"/>
                <w:shd w:val="clear" w:color="auto" w:fill="FFFFFF"/>
              </w:rPr>
              <w:t>flexibilidade, trabalho em equipe, tomada de decisão, conhecimento técnico científico e habilidades práticas baseada em uma conduta ética e respeitosa para com os colegas e pacientes.</w:t>
            </w:r>
          </w:p>
          <w:p w:rsidR="005F11E6" w:rsidRDefault="005F11E6" w:rsidP="00F00567">
            <w:pPr>
              <w:pStyle w:val="Ttulo2"/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</w:pPr>
            <w:r w:rsidRPr="00F00567"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  <w:t>Competências Técnicas</w:t>
            </w:r>
          </w:p>
          <w:p w:rsidR="00602552" w:rsidRPr="00602552" w:rsidRDefault="00602552" w:rsidP="00602552">
            <w:pPr>
              <w:rPr>
                <w:rFonts w:ascii="Arial" w:hAnsi="Arial" w:cs="Arial"/>
                <w:lang w:val="pt-BR"/>
              </w:rPr>
            </w:pPr>
            <w:r w:rsidRPr="00602552">
              <w:rPr>
                <w:rFonts w:ascii="Arial" w:hAnsi="Arial" w:cs="Arial"/>
                <w:lang w:val="pt-BR"/>
              </w:rPr>
              <w:t xml:space="preserve">Sólida experiência </w:t>
            </w:r>
            <w:r>
              <w:rPr>
                <w:rFonts w:ascii="Arial" w:hAnsi="Arial" w:cs="Arial"/>
                <w:lang w:val="pt-BR"/>
              </w:rPr>
              <w:t xml:space="preserve">em </w:t>
            </w:r>
            <w:r w:rsidR="005B372B">
              <w:rPr>
                <w:rFonts w:ascii="Arial" w:hAnsi="Arial" w:cs="Arial"/>
                <w:lang w:val="pt-BR"/>
              </w:rPr>
              <w:t>Área Hospitalar</w:t>
            </w:r>
            <w:r>
              <w:rPr>
                <w:rFonts w:ascii="Arial" w:hAnsi="Arial" w:cs="Arial"/>
                <w:lang w:val="pt-BR"/>
              </w:rPr>
              <w:t xml:space="preserve">, </w:t>
            </w:r>
            <w:r w:rsidR="00043C3A">
              <w:rPr>
                <w:rFonts w:ascii="Arial" w:hAnsi="Arial" w:cs="Arial"/>
                <w:lang w:val="pt-BR"/>
              </w:rPr>
              <w:t>c</w:t>
            </w:r>
            <w:r>
              <w:rPr>
                <w:rFonts w:ascii="Arial" w:hAnsi="Arial" w:cs="Arial"/>
                <w:lang w:val="pt-BR"/>
              </w:rPr>
              <w:t xml:space="preserve">uidados em </w:t>
            </w:r>
            <w:r w:rsidR="00043C3A">
              <w:rPr>
                <w:rFonts w:ascii="Arial" w:hAnsi="Arial" w:cs="Arial"/>
                <w:lang w:val="pt-BR"/>
              </w:rPr>
              <w:t>g</w:t>
            </w:r>
            <w:r w:rsidRPr="00602552">
              <w:rPr>
                <w:rFonts w:ascii="Arial" w:hAnsi="Arial" w:cs="Arial"/>
                <w:lang w:val="pt-BR"/>
              </w:rPr>
              <w:t>eral</w:t>
            </w:r>
            <w:r w:rsidR="00655A1C">
              <w:rPr>
                <w:rFonts w:ascii="Arial" w:hAnsi="Arial" w:cs="Arial"/>
                <w:lang w:val="pt-BR"/>
              </w:rPr>
              <w:t xml:space="preserve"> em s</w:t>
            </w:r>
            <w:r>
              <w:rPr>
                <w:rFonts w:ascii="Arial" w:hAnsi="Arial" w:cs="Arial"/>
                <w:lang w:val="pt-BR"/>
              </w:rPr>
              <w:t xml:space="preserve">ala de </w:t>
            </w:r>
            <w:r w:rsidR="005B372B">
              <w:rPr>
                <w:rFonts w:ascii="Arial" w:hAnsi="Arial" w:cs="Arial"/>
                <w:lang w:val="pt-BR"/>
              </w:rPr>
              <w:t>Emergência</w:t>
            </w:r>
            <w:r>
              <w:rPr>
                <w:rFonts w:ascii="Arial" w:hAnsi="Arial" w:cs="Arial"/>
                <w:lang w:val="pt-BR"/>
              </w:rPr>
              <w:t xml:space="preserve"> </w:t>
            </w:r>
            <w:r w:rsidRPr="00602552">
              <w:rPr>
                <w:rFonts w:ascii="Arial" w:hAnsi="Arial" w:cs="Arial"/>
                <w:lang w:val="pt-BR"/>
              </w:rPr>
              <w:t>e transferências</w:t>
            </w:r>
            <w:r w:rsidR="00655A1C">
              <w:rPr>
                <w:rFonts w:ascii="Arial" w:hAnsi="Arial" w:cs="Arial"/>
                <w:lang w:val="pt-BR"/>
              </w:rPr>
              <w:t xml:space="preserve"> </w:t>
            </w:r>
            <w:r w:rsidR="00043C3A">
              <w:rPr>
                <w:rFonts w:ascii="Arial" w:hAnsi="Arial" w:cs="Arial"/>
                <w:lang w:val="pt-BR"/>
              </w:rPr>
              <w:t>Inter e Pré-H</w:t>
            </w:r>
            <w:r w:rsidR="00655A1C">
              <w:rPr>
                <w:rFonts w:ascii="Arial" w:hAnsi="Arial" w:cs="Arial"/>
                <w:lang w:val="pt-BR"/>
              </w:rPr>
              <w:t>ospitalares</w:t>
            </w:r>
            <w:r w:rsidR="007E0CDD">
              <w:rPr>
                <w:rFonts w:ascii="Arial" w:hAnsi="Arial" w:cs="Arial"/>
                <w:lang w:val="pt-BR"/>
              </w:rPr>
              <w:t xml:space="preserve"> de </w:t>
            </w:r>
            <w:r w:rsidR="00DD7824">
              <w:rPr>
                <w:rFonts w:ascii="Arial" w:hAnsi="Arial" w:cs="Arial"/>
                <w:lang w:val="pt-BR"/>
              </w:rPr>
              <w:t>alto e baixo risco; E</w:t>
            </w:r>
            <w:r w:rsidR="00655A1C">
              <w:rPr>
                <w:rFonts w:ascii="Arial" w:hAnsi="Arial" w:cs="Arial"/>
                <w:lang w:val="pt-BR"/>
              </w:rPr>
              <w:t>m Centro de Terapia Intensiva – CTI e cuidados intensivos;</w:t>
            </w:r>
            <w:r w:rsidR="00DD7824">
              <w:rPr>
                <w:rFonts w:ascii="Arial" w:hAnsi="Arial" w:cs="Arial"/>
                <w:lang w:val="pt-BR"/>
              </w:rPr>
              <w:t xml:space="preserve"> No Atendimento Pré-Hospitalar Rodoviário com todas as funções do enfermeiro no suporte avançado de vida</w:t>
            </w:r>
            <w:r w:rsidR="00CF39A8">
              <w:rPr>
                <w:rFonts w:ascii="Arial" w:hAnsi="Arial" w:cs="Arial"/>
                <w:lang w:val="pt-BR"/>
              </w:rPr>
              <w:t xml:space="preserve"> e funções de socorrista no atendimento pré-hospitalar e salvamento veicular</w:t>
            </w:r>
            <w:r w:rsidR="00DD7824">
              <w:rPr>
                <w:rFonts w:ascii="Arial" w:hAnsi="Arial" w:cs="Arial"/>
                <w:lang w:val="pt-BR"/>
              </w:rPr>
              <w:t>;</w:t>
            </w:r>
          </w:p>
          <w:p w:rsidR="00323A8B" w:rsidRPr="00323A8B" w:rsidRDefault="009641EB" w:rsidP="00323A8B">
            <w:pPr>
              <w:pStyle w:val="Ttulo2"/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</w:pPr>
            <w:r w:rsidRPr="00F00567"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  <w:t>Formação</w:t>
            </w:r>
          </w:p>
          <w:p w:rsidR="006335A7" w:rsidRPr="00A4069B" w:rsidRDefault="00D5347E" w:rsidP="00F00567">
            <w:pPr>
              <w:pStyle w:val="Nomedaescola"/>
              <w:rPr>
                <w:rFonts w:ascii="Arial" w:hAnsi="Arial" w:cs="Arial"/>
                <w:lang w:val="pt-BR"/>
              </w:rPr>
            </w:pPr>
            <w:r w:rsidRPr="00323A8B">
              <w:rPr>
                <w:rFonts w:ascii="Arial" w:hAnsi="Arial" w:cs="Arial"/>
                <w:b w:val="0"/>
                <w:lang w:val="pt-BR"/>
              </w:rPr>
              <w:t xml:space="preserve">- </w:t>
            </w:r>
            <w:r w:rsidR="006335A7" w:rsidRPr="00323A8B">
              <w:rPr>
                <w:rFonts w:ascii="Arial" w:hAnsi="Arial" w:cs="Arial"/>
                <w:b w:val="0"/>
                <w:lang w:val="pt-BR"/>
              </w:rPr>
              <w:t>Ensino</w:t>
            </w:r>
            <w:r w:rsidR="006335A7" w:rsidRPr="00A4069B">
              <w:rPr>
                <w:rFonts w:ascii="Arial" w:hAnsi="Arial" w:cs="Arial"/>
                <w:b w:val="0"/>
                <w:lang w:val="pt-BR"/>
              </w:rPr>
              <w:t xml:space="preserve"> Fundamental e Médio</w:t>
            </w:r>
            <w:r w:rsidR="009B61F7" w:rsidRPr="00A4069B">
              <w:rPr>
                <w:rFonts w:ascii="Arial" w:hAnsi="Arial" w:cs="Arial"/>
                <w:b w:val="0"/>
                <w:lang w:val="pt-BR"/>
              </w:rPr>
              <w:t xml:space="preserve"> – Concluído em </w:t>
            </w:r>
            <w:proofErr w:type="gramStart"/>
            <w:r w:rsidR="009B61F7" w:rsidRPr="00A4069B">
              <w:rPr>
                <w:rFonts w:ascii="Arial" w:hAnsi="Arial" w:cs="Arial"/>
                <w:b w:val="0"/>
                <w:lang w:val="pt-BR"/>
              </w:rPr>
              <w:t>Dezembro</w:t>
            </w:r>
            <w:proofErr w:type="gramEnd"/>
            <w:r w:rsidR="009B61F7" w:rsidRPr="00A4069B">
              <w:rPr>
                <w:rFonts w:ascii="Arial" w:hAnsi="Arial" w:cs="Arial"/>
                <w:b w:val="0"/>
                <w:lang w:val="pt-BR"/>
              </w:rPr>
              <w:t xml:space="preserve"> de 2014 pela</w:t>
            </w:r>
            <w:r w:rsidR="006335A7" w:rsidRPr="00A4069B">
              <w:rPr>
                <w:rFonts w:ascii="Arial" w:hAnsi="Arial" w:cs="Arial"/>
                <w:b w:val="0"/>
                <w:lang w:val="pt-BR"/>
              </w:rPr>
              <w:t xml:space="preserve"> Escola Estadual Cristiano Machado</w:t>
            </w:r>
            <w:r w:rsidR="009B61F7" w:rsidRPr="00A4069B">
              <w:rPr>
                <w:rFonts w:ascii="Arial" w:hAnsi="Arial" w:cs="Arial"/>
                <w:lang w:val="pt-BR"/>
              </w:rPr>
              <w:t xml:space="preserve"> </w:t>
            </w:r>
            <w:r w:rsidR="00895E25" w:rsidRPr="00A4069B">
              <w:rPr>
                <w:rFonts w:ascii="Arial" w:hAnsi="Arial" w:cs="Arial"/>
                <w:b w:val="0"/>
                <w:lang w:val="pt-BR"/>
              </w:rPr>
              <w:t>– Ipuiuna</w:t>
            </w:r>
            <w:r w:rsidR="009B61F7" w:rsidRPr="00A4069B">
              <w:rPr>
                <w:rFonts w:ascii="Arial" w:hAnsi="Arial" w:cs="Arial"/>
                <w:b w:val="0"/>
                <w:lang w:val="pt-BR"/>
              </w:rPr>
              <w:t xml:space="preserve"> – </w:t>
            </w:r>
            <w:r w:rsidR="006335A7" w:rsidRPr="00A4069B">
              <w:rPr>
                <w:rFonts w:ascii="Arial" w:hAnsi="Arial" w:cs="Arial"/>
                <w:b w:val="0"/>
                <w:lang w:val="pt-BR"/>
              </w:rPr>
              <w:t>Minas Gerais</w:t>
            </w:r>
            <w:r w:rsidR="00F00567" w:rsidRPr="00A4069B">
              <w:rPr>
                <w:rFonts w:ascii="Arial" w:hAnsi="Arial" w:cs="Arial"/>
                <w:lang w:val="pt-BR"/>
              </w:rPr>
              <w:t>;</w:t>
            </w:r>
          </w:p>
          <w:p w:rsidR="009641EB" w:rsidRPr="00A4069B" w:rsidRDefault="006335A7" w:rsidP="00F00567">
            <w:pPr>
              <w:rPr>
                <w:rFonts w:ascii="Arial" w:hAnsi="Arial" w:cs="Arial"/>
                <w:lang w:val="pt-BR"/>
              </w:rPr>
            </w:pPr>
            <w:r w:rsidRPr="00A4069B">
              <w:rPr>
                <w:rFonts w:ascii="Arial" w:hAnsi="Arial" w:cs="Arial"/>
                <w:lang w:val="pt-BR"/>
              </w:rPr>
              <w:t xml:space="preserve">- </w:t>
            </w:r>
            <w:r w:rsidR="009641EB" w:rsidRPr="00A4069B">
              <w:rPr>
                <w:rFonts w:ascii="Arial" w:hAnsi="Arial" w:cs="Arial"/>
                <w:lang w:val="pt-BR"/>
              </w:rPr>
              <w:t>Graduação – Bacharelado em Enfermagem – Concluído em Dezembro de 2019 pela Faculdade Pitágoras Campus de Poços de Caldas – Minas Gerais.</w:t>
            </w:r>
          </w:p>
          <w:p w:rsidR="00655A1C" w:rsidRPr="007E0CDD" w:rsidRDefault="00D5347E" w:rsidP="007E0CDD">
            <w:pPr>
              <w:rPr>
                <w:rFonts w:ascii="Arial" w:hAnsi="Arial" w:cs="Arial"/>
                <w:b/>
                <w:lang w:val="pt-BR"/>
              </w:rPr>
            </w:pPr>
            <w:r w:rsidRPr="00A4069B">
              <w:rPr>
                <w:rFonts w:ascii="Arial" w:hAnsi="Arial" w:cs="Arial"/>
                <w:lang w:val="pt-BR"/>
              </w:rPr>
              <w:t xml:space="preserve">- </w:t>
            </w:r>
            <w:r w:rsidR="00DA7197" w:rsidRPr="00A4069B">
              <w:rPr>
                <w:rFonts w:ascii="Arial" w:hAnsi="Arial" w:cs="Arial"/>
                <w:lang w:val="pt-BR"/>
              </w:rPr>
              <w:t>Especia</w:t>
            </w:r>
            <w:r w:rsidR="00A60869">
              <w:rPr>
                <w:rFonts w:ascii="Arial" w:hAnsi="Arial" w:cs="Arial"/>
                <w:lang w:val="pt-BR"/>
              </w:rPr>
              <w:t>lista</w:t>
            </w:r>
            <w:r w:rsidR="00DA7197" w:rsidRPr="00A4069B">
              <w:rPr>
                <w:rFonts w:ascii="Arial" w:hAnsi="Arial" w:cs="Arial"/>
                <w:lang w:val="pt-BR"/>
              </w:rPr>
              <w:t xml:space="preserve"> em Enfermagem em Urgência e Emergência: Atendimento Pré-Hospitala</w:t>
            </w:r>
            <w:r w:rsidR="00A60869">
              <w:rPr>
                <w:rFonts w:ascii="Arial" w:hAnsi="Arial" w:cs="Arial"/>
                <w:lang w:val="pt-BR"/>
              </w:rPr>
              <w:t>r – Concluído em Novembro de 2021</w:t>
            </w:r>
            <w:r w:rsidR="00E04B08" w:rsidRPr="00A4069B">
              <w:rPr>
                <w:rFonts w:ascii="Arial" w:hAnsi="Arial" w:cs="Arial"/>
                <w:lang w:val="pt-BR"/>
              </w:rPr>
              <w:t xml:space="preserve"> pela Fundação H</w:t>
            </w:r>
            <w:r w:rsidR="00A1008A">
              <w:rPr>
                <w:rFonts w:ascii="Arial" w:hAnsi="Arial" w:cs="Arial"/>
                <w:lang w:val="pt-BR"/>
              </w:rPr>
              <w:t>ermíni</w:t>
            </w:r>
            <w:r w:rsidR="00E04B08" w:rsidRPr="00A4069B">
              <w:rPr>
                <w:rFonts w:ascii="Arial" w:hAnsi="Arial" w:cs="Arial"/>
                <w:lang w:val="pt-BR"/>
              </w:rPr>
              <w:t xml:space="preserve">o Ometto – </w:t>
            </w:r>
            <w:r w:rsidR="00DA7197" w:rsidRPr="00A4069B">
              <w:rPr>
                <w:rFonts w:ascii="Arial" w:hAnsi="Arial" w:cs="Arial"/>
                <w:lang w:val="pt-BR"/>
              </w:rPr>
              <w:t xml:space="preserve">FHO </w:t>
            </w:r>
            <w:r w:rsidR="006335A7" w:rsidRPr="00A4069B">
              <w:rPr>
                <w:rFonts w:ascii="Arial" w:hAnsi="Arial" w:cs="Arial"/>
                <w:lang w:val="pt-BR"/>
              </w:rPr>
              <w:t>– Araras SP</w:t>
            </w:r>
            <w:r w:rsidR="00A60869">
              <w:rPr>
                <w:rFonts w:ascii="Arial" w:hAnsi="Arial" w:cs="Arial"/>
                <w:lang w:val="pt-BR"/>
              </w:rPr>
              <w:t>.</w:t>
            </w:r>
          </w:p>
          <w:p w:rsidR="00655A1C" w:rsidRPr="00655A1C" w:rsidRDefault="005E3AB9" w:rsidP="00655A1C">
            <w:pPr>
              <w:pStyle w:val="Ttulo2"/>
              <w:rPr>
                <w:rFonts w:asciiTheme="majorHAnsi" w:hAnsiTheme="majorHAnsi" w:cstheme="minorHAnsi"/>
                <w:sz w:val="26"/>
                <w:szCs w:val="26"/>
                <w:lang w:val="pt-BR"/>
              </w:rPr>
            </w:pPr>
            <w:r w:rsidRPr="00F00567"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  <w:t>Cursos</w:t>
            </w:r>
          </w:p>
          <w:p w:rsidR="00323A8B" w:rsidRDefault="00323A8B" w:rsidP="00F00567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Curso Intensivo Salvamento Veicular – Método SAVER, Atendimento Pré-Hospitalar – APH, Salvamento em Altura, Produtos Perigosos – Realizado em </w:t>
            </w:r>
            <w:proofErr w:type="gramStart"/>
            <w:r>
              <w:rPr>
                <w:rFonts w:ascii="Arial" w:hAnsi="Arial" w:cs="Arial"/>
                <w:lang w:val="pt-BR"/>
              </w:rPr>
              <w:t>Agosto</w:t>
            </w:r>
            <w:proofErr w:type="gramEnd"/>
            <w:r>
              <w:rPr>
                <w:rFonts w:ascii="Arial" w:hAnsi="Arial" w:cs="Arial"/>
                <w:lang w:val="pt-BR"/>
              </w:rPr>
              <w:t xml:space="preserve"> de 2023.</w:t>
            </w:r>
          </w:p>
          <w:p w:rsidR="00323A8B" w:rsidRDefault="00323A8B" w:rsidP="00F00567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Curso Stop The </w:t>
            </w:r>
            <w:proofErr w:type="spellStart"/>
            <w:r>
              <w:rPr>
                <w:rFonts w:ascii="Arial" w:hAnsi="Arial" w:cs="Arial"/>
                <w:lang w:val="pt-BR"/>
              </w:rPr>
              <w:t>Bleed</w:t>
            </w:r>
            <w:proofErr w:type="spellEnd"/>
            <w:r>
              <w:rPr>
                <w:rFonts w:ascii="Arial" w:hAnsi="Arial" w:cs="Arial"/>
                <w:lang w:val="pt-BR"/>
              </w:rPr>
              <w:t xml:space="preserve"> American College Of </w:t>
            </w:r>
            <w:proofErr w:type="spellStart"/>
            <w:r>
              <w:rPr>
                <w:rFonts w:ascii="Arial" w:hAnsi="Arial" w:cs="Arial"/>
                <w:lang w:val="pt-BR"/>
              </w:rPr>
              <w:t>Surgeons</w:t>
            </w:r>
            <w:proofErr w:type="spellEnd"/>
            <w:r>
              <w:rPr>
                <w:rFonts w:ascii="Arial" w:hAnsi="Arial" w:cs="Arial"/>
                <w:lang w:val="pt-BR"/>
              </w:rPr>
              <w:t xml:space="preserve"> – </w:t>
            </w:r>
            <w:r>
              <w:rPr>
                <w:rFonts w:ascii="Arial" w:hAnsi="Arial" w:cs="Arial"/>
                <w:lang w:val="pt-BR"/>
              </w:rPr>
              <w:lastRenderedPageBreak/>
              <w:t xml:space="preserve">Controle de Hemorragias – Realizado em </w:t>
            </w:r>
            <w:proofErr w:type="gramStart"/>
            <w:r>
              <w:rPr>
                <w:rFonts w:ascii="Arial" w:hAnsi="Arial" w:cs="Arial"/>
                <w:lang w:val="pt-BR"/>
              </w:rPr>
              <w:t>Setembro</w:t>
            </w:r>
            <w:proofErr w:type="gramEnd"/>
            <w:r>
              <w:rPr>
                <w:rFonts w:ascii="Arial" w:hAnsi="Arial" w:cs="Arial"/>
                <w:lang w:val="pt-BR"/>
              </w:rPr>
              <w:t xml:space="preserve"> 2023.</w:t>
            </w:r>
          </w:p>
          <w:p w:rsidR="00DD7824" w:rsidRDefault="00DD7824" w:rsidP="00F00567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 Curso de Urgência e Emergência em Atendimento Pré-Hospitalar – Realizado em setembro de 2022 pela META Treinamentos.</w:t>
            </w:r>
          </w:p>
          <w:p w:rsidR="00DD7824" w:rsidRDefault="00DD7824" w:rsidP="00F00567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 Curso de Capacitação em Atendimento Pré-Hospitalar – APH – Realizado em setembro de 2021 pela BR Vida.</w:t>
            </w:r>
          </w:p>
          <w:p w:rsidR="00E87C0A" w:rsidRPr="00A4069B" w:rsidRDefault="00E87C0A" w:rsidP="00F00567">
            <w:pPr>
              <w:rPr>
                <w:rFonts w:ascii="Arial" w:hAnsi="Arial" w:cs="Arial"/>
                <w:shd w:val="clear" w:color="auto" w:fill="FFFFFF"/>
              </w:rPr>
            </w:pPr>
            <w:r w:rsidRPr="00A4069B">
              <w:rPr>
                <w:rFonts w:ascii="Arial" w:hAnsi="Arial" w:cs="Arial"/>
                <w:lang w:val="pt-BR"/>
              </w:rPr>
              <w:t xml:space="preserve">- Curso de Atendimento Pré-Hospitalar </w:t>
            </w:r>
            <w:r w:rsidR="006A72FE" w:rsidRPr="00A4069B">
              <w:rPr>
                <w:rFonts w:ascii="Arial" w:hAnsi="Arial" w:cs="Arial"/>
                <w:lang w:val="pt-BR"/>
              </w:rPr>
              <w:t>- APH –</w:t>
            </w:r>
            <w:r w:rsidRPr="00A4069B">
              <w:rPr>
                <w:rFonts w:ascii="Arial" w:hAnsi="Arial" w:cs="Arial"/>
                <w:lang w:val="pt-BR"/>
              </w:rPr>
              <w:t xml:space="preserve"> Reali</w:t>
            </w:r>
            <w:r w:rsidR="00895E25" w:rsidRPr="00A4069B">
              <w:rPr>
                <w:rFonts w:ascii="Arial" w:hAnsi="Arial" w:cs="Arial"/>
                <w:lang w:val="pt-BR"/>
              </w:rPr>
              <w:t xml:space="preserve">zado em 05 de </w:t>
            </w:r>
            <w:r w:rsidR="00655A1C" w:rsidRPr="00A4069B">
              <w:rPr>
                <w:rFonts w:ascii="Arial" w:hAnsi="Arial" w:cs="Arial"/>
                <w:lang w:val="pt-BR"/>
              </w:rPr>
              <w:t>março</w:t>
            </w:r>
            <w:r w:rsidR="00895E25" w:rsidRPr="00A4069B">
              <w:rPr>
                <w:rFonts w:ascii="Arial" w:hAnsi="Arial" w:cs="Arial"/>
                <w:lang w:val="pt-BR"/>
              </w:rPr>
              <w:t xml:space="preserve"> de 2020 pelo</w:t>
            </w:r>
            <w:r w:rsidRPr="00A4069B">
              <w:rPr>
                <w:rFonts w:ascii="Arial" w:hAnsi="Arial" w:cs="Arial"/>
                <w:lang w:val="pt-BR"/>
              </w:rPr>
              <w:t xml:space="preserve"> Centro de Treinamento Emergência 1.</w:t>
            </w:r>
          </w:p>
          <w:p w:rsidR="00043C3A" w:rsidRPr="00A4069B" w:rsidRDefault="0086351D" w:rsidP="00F00567">
            <w:pPr>
              <w:rPr>
                <w:rFonts w:ascii="Arial" w:hAnsi="Arial" w:cs="Arial"/>
                <w:lang w:val="pt-BR"/>
              </w:rPr>
            </w:pPr>
            <w:r w:rsidRPr="00A4069B">
              <w:rPr>
                <w:rFonts w:ascii="Arial" w:hAnsi="Arial" w:cs="Arial"/>
                <w:lang w:val="pt-BR"/>
              </w:rPr>
              <w:t xml:space="preserve">- </w:t>
            </w:r>
            <w:r w:rsidR="00DA7197" w:rsidRPr="00A4069B">
              <w:rPr>
                <w:rFonts w:ascii="Arial" w:hAnsi="Arial" w:cs="Arial"/>
                <w:lang w:val="pt-BR"/>
              </w:rPr>
              <w:t>Informática, p</w:t>
            </w:r>
            <w:r w:rsidRPr="00A4069B">
              <w:rPr>
                <w:rFonts w:ascii="Arial" w:hAnsi="Arial" w:cs="Arial"/>
                <w:lang w:val="pt-BR"/>
              </w:rPr>
              <w:t>ela Suporte Treinamentos Centro de Capacitação Profissional -</w:t>
            </w:r>
            <w:r w:rsidR="005E3AB9" w:rsidRPr="00A4069B">
              <w:rPr>
                <w:rFonts w:ascii="Arial" w:hAnsi="Arial" w:cs="Arial"/>
                <w:lang w:val="pt-BR"/>
              </w:rPr>
              <w:t xml:space="preserve"> Digitação, Windows, Word, Excel, PowerPoint, Front Page</w:t>
            </w:r>
            <w:r w:rsidR="00F00567" w:rsidRPr="00A4069B">
              <w:rPr>
                <w:rFonts w:ascii="Arial" w:hAnsi="Arial" w:cs="Arial"/>
                <w:lang w:val="pt-BR"/>
              </w:rPr>
              <w:t xml:space="preserve"> </w:t>
            </w:r>
            <w:r w:rsidR="006A72FE" w:rsidRPr="00A4069B">
              <w:rPr>
                <w:rFonts w:ascii="Arial" w:hAnsi="Arial" w:cs="Arial"/>
                <w:lang w:val="pt-BR"/>
              </w:rPr>
              <w:t>Suporte Treinamentos</w:t>
            </w:r>
            <w:r w:rsidR="00F00567" w:rsidRPr="00A4069B">
              <w:rPr>
                <w:rFonts w:ascii="Arial" w:hAnsi="Arial" w:cs="Arial"/>
                <w:lang w:val="pt-BR"/>
              </w:rPr>
              <w:t>;</w:t>
            </w:r>
          </w:p>
          <w:p w:rsidR="007E0CDD" w:rsidRPr="00CF39A8" w:rsidRDefault="007E0CDD" w:rsidP="00CF39A8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Curso de Primeiros Socorros – Realizado em 30 de </w:t>
            </w:r>
            <w:proofErr w:type="gramStart"/>
            <w:r>
              <w:rPr>
                <w:rFonts w:ascii="Arial" w:hAnsi="Arial" w:cs="Arial"/>
                <w:lang w:val="pt-BR"/>
              </w:rPr>
              <w:t>Abril</w:t>
            </w:r>
            <w:proofErr w:type="gramEnd"/>
            <w:r>
              <w:rPr>
                <w:rFonts w:ascii="Arial" w:hAnsi="Arial" w:cs="Arial"/>
                <w:lang w:val="pt-BR"/>
              </w:rPr>
              <w:t xml:space="preserve"> de 2021 pelo Conselho Regional de Enfermagem – Coren MG;</w:t>
            </w:r>
          </w:p>
          <w:p w:rsidR="007E0CDD" w:rsidRPr="00A4069B" w:rsidRDefault="007E0CDD" w:rsidP="00F00567">
            <w:pPr>
              <w:rPr>
                <w:rFonts w:ascii="Arial" w:hAnsi="Arial" w:cs="Arial"/>
              </w:rPr>
            </w:pPr>
          </w:p>
          <w:p w:rsidR="00FE23E1" w:rsidRPr="00F00567" w:rsidRDefault="00CE2F7B" w:rsidP="00F00567">
            <w:pPr>
              <w:pStyle w:val="Ttulo2"/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</w:pPr>
            <w:sdt>
              <w:sdtPr>
                <w:rPr>
                  <w:rFonts w:asciiTheme="majorHAnsi" w:hAnsiTheme="majorHAnsi" w:cstheme="minorHAnsi"/>
                  <w:color w:val="0072C7"/>
                  <w:sz w:val="26"/>
                  <w:szCs w:val="26"/>
                  <w:lang w:val="pt-BR"/>
                </w:rPr>
                <w:id w:val="1196195576"/>
                <w:placeholder>
                  <w:docPart w:val="FC513F697F444C348E88FB931800F164"/>
                </w:placeholder>
                <w:temporary/>
                <w:showingPlcHdr/>
                <w15:appearance w15:val="hidden"/>
              </w:sdtPr>
              <w:sdtEndPr/>
              <w:sdtContent>
                <w:r w:rsidR="00FE23E1" w:rsidRPr="00F00567">
                  <w:rPr>
                    <w:rFonts w:asciiTheme="majorHAnsi" w:hAnsiTheme="majorHAnsi" w:cstheme="minorHAnsi"/>
                    <w:sz w:val="26"/>
                    <w:szCs w:val="26"/>
                    <w:lang w:val="pt-BR" w:bidi="pt-BR"/>
                  </w:rPr>
                  <w:t>Experiência</w:t>
                </w:r>
              </w:sdtContent>
            </w:sdt>
            <w:r w:rsidR="006335A7" w:rsidRPr="00F00567">
              <w:rPr>
                <w:rFonts w:asciiTheme="majorHAnsi" w:hAnsiTheme="majorHAnsi" w:cstheme="minorHAnsi"/>
                <w:color w:val="0072C7"/>
                <w:sz w:val="26"/>
                <w:szCs w:val="26"/>
                <w:lang w:val="pt-BR"/>
              </w:rPr>
              <w:t xml:space="preserve"> Profissional</w:t>
            </w:r>
          </w:p>
          <w:p w:rsidR="003B0F53" w:rsidRPr="003B0F53" w:rsidRDefault="003B0F53" w:rsidP="00F00567">
            <w:pPr>
              <w:pStyle w:val="Datas"/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</w:pPr>
          </w:p>
          <w:p w:rsidR="00C44209" w:rsidRPr="00C44209" w:rsidRDefault="00C44209" w:rsidP="00C44209">
            <w:pPr>
              <w:pStyle w:val="Datas"/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</w:pP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06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/2015</w:t>
            </w:r>
            <w:r w:rsidRPr="00C44209"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– 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05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/2016</w:t>
            </w:r>
          </w:p>
          <w:p w:rsidR="00C44209" w:rsidRPr="00C44209" w:rsidRDefault="00C44209" w:rsidP="00C44209">
            <w:pPr>
              <w:pStyle w:val="Datas"/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</w:pPr>
            <w:r w:rsidRPr="00C44209">
              <w:rPr>
                <w:rFonts w:ascii="Arial" w:hAnsi="Arial" w:cs="Arial"/>
                <w:b w:val="0"/>
                <w:sz w:val="22"/>
                <w:szCs w:val="22"/>
                <w:lang w:val="pt-BR"/>
              </w:rPr>
              <w:t>Atendente e Auxiliar Operacional</w:t>
            </w:r>
            <w:r w:rsidRPr="00C44209">
              <w:rPr>
                <w:rStyle w:val="Forte"/>
                <w:rFonts w:ascii="Arial" w:eastAsia="Calibri" w:hAnsi="Arial" w:cs="Arial"/>
                <w:b/>
                <w:color w:val="auto"/>
                <w:sz w:val="22"/>
                <w:szCs w:val="22"/>
                <w:lang w:val="pt-BR" w:bidi="pt-BR"/>
              </w:rPr>
              <w:t xml:space="preserve"> • </w:t>
            </w:r>
            <w:r w:rsidRPr="00C44209">
              <w:rPr>
                <w:rFonts w:ascii="Arial" w:hAnsi="Arial" w:cs="Arial"/>
                <w:b w:val="0"/>
                <w:sz w:val="22"/>
                <w:szCs w:val="22"/>
                <w:lang w:val="pt-BR"/>
              </w:rPr>
              <w:t>Rafa Kids</w:t>
            </w:r>
            <w:r w:rsidRPr="00C44209"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  <w:t xml:space="preserve"> </w:t>
            </w:r>
            <w:r w:rsidRPr="00C44209">
              <w:rPr>
                <w:rStyle w:val="Forte"/>
                <w:rFonts w:ascii="Arial" w:eastAsia="Calibri" w:hAnsi="Arial" w:cs="Arial"/>
                <w:b/>
                <w:color w:val="auto"/>
                <w:sz w:val="22"/>
                <w:szCs w:val="22"/>
                <w:lang w:val="pt-BR" w:bidi="pt-BR"/>
              </w:rPr>
              <w:t>•</w:t>
            </w:r>
            <w:r>
              <w:rPr>
                <w:rStyle w:val="Forte"/>
                <w:rFonts w:ascii="Arial" w:eastAsia="Calibri" w:hAnsi="Arial" w:cs="Arial"/>
                <w:b/>
                <w:color w:val="auto"/>
                <w:sz w:val="22"/>
                <w:szCs w:val="22"/>
                <w:lang w:val="pt-BR" w:bidi="pt-BR"/>
              </w:rPr>
              <w:t xml:space="preserve"> 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Ipuiuna MG</w:t>
            </w:r>
          </w:p>
          <w:p w:rsidR="00C44209" w:rsidRPr="00C44209" w:rsidRDefault="00C44209" w:rsidP="00C44209">
            <w:pPr>
              <w:pStyle w:val="Datas"/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</w:pPr>
          </w:p>
          <w:p w:rsidR="00C44209" w:rsidRPr="00C44209" w:rsidRDefault="00C44209" w:rsidP="00C44209">
            <w:pPr>
              <w:pStyle w:val="Datas"/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</w:pP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07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/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2016</w:t>
            </w:r>
            <w:r w:rsidRPr="00C44209"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– 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02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/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2017</w:t>
            </w:r>
          </w:p>
          <w:p w:rsidR="00C44209" w:rsidRPr="00C44209" w:rsidRDefault="00C44209" w:rsidP="00C44209">
            <w:pPr>
              <w:pStyle w:val="Experincia"/>
              <w:rPr>
                <w:rFonts w:ascii="Arial" w:hAnsi="Arial" w:cs="Arial"/>
                <w:szCs w:val="22"/>
                <w:lang w:val="pt-BR"/>
              </w:rPr>
            </w:pPr>
            <w:r w:rsidRPr="00C44209">
              <w:rPr>
                <w:rFonts w:ascii="Arial" w:hAnsi="Arial" w:cs="Arial"/>
                <w:szCs w:val="22"/>
                <w:lang w:val="pt-BR"/>
              </w:rPr>
              <w:t>Caixa e Auxiliar Operacional</w:t>
            </w:r>
            <w:r w:rsidRPr="00C44209">
              <w:rPr>
                <w:rStyle w:val="Forte"/>
                <w:rFonts w:ascii="Arial" w:eastAsia="Calibri" w:hAnsi="Arial" w:cs="Arial"/>
                <w:b w:val="0"/>
                <w:color w:val="auto"/>
                <w:szCs w:val="22"/>
                <w:lang w:val="pt-BR" w:bidi="pt-BR"/>
              </w:rPr>
              <w:t xml:space="preserve"> • </w:t>
            </w:r>
            <w:r w:rsidRPr="00C44209">
              <w:rPr>
                <w:rFonts w:ascii="Arial" w:hAnsi="Arial" w:cs="Arial"/>
                <w:szCs w:val="22"/>
                <w:lang w:val="pt-BR"/>
              </w:rPr>
              <w:t>Supermercado do Português</w:t>
            </w:r>
            <w:r>
              <w:rPr>
                <w:rFonts w:ascii="Arial" w:hAnsi="Arial" w:cs="Arial"/>
                <w:szCs w:val="22"/>
                <w:lang w:val="pt-BR"/>
              </w:rPr>
              <w:t xml:space="preserve"> </w:t>
            </w:r>
            <w:r w:rsidRPr="00C44209">
              <w:rPr>
                <w:rStyle w:val="Forte"/>
                <w:rFonts w:ascii="Arial" w:eastAsia="Calibri" w:hAnsi="Arial" w:cs="Arial"/>
                <w:b w:val="0"/>
                <w:color w:val="auto"/>
                <w:szCs w:val="22"/>
                <w:lang w:val="pt-BR" w:bidi="pt-BR"/>
              </w:rPr>
              <w:t>•</w:t>
            </w:r>
            <w:r>
              <w:rPr>
                <w:rStyle w:val="Forte"/>
                <w:rFonts w:ascii="Arial" w:eastAsia="Calibri" w:hAnsi="Arial" w:cs="Arial"/>
                <w:b w:val="0"/>
                <w:color w:val="auto"/>
                <w:szCs w:val="22"/>
                <w:lang w:val="pt-BR" w:bidi="pt-BR"/>
              </w:rPr>
              <w:t xml:space="preserve"> Ipuiuna MG</w:t>
            </w:r>
          </w:p>
          <w:p w:rsidR="003B0F53" w:rsidRPr="00C44209" w:rsidRDefault="00FE23E1" w:rsidP="00C44209">
            <w:pPr>
              <w:pStyle w:val="Datas"/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</w:pP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12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/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2019</w:t>
            </w:r>
            <w:r w:rsidRPr="00C44209"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– 03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/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2020</w:t>
            </w:r>
          </w:p>
          <w:p w:rsidR="00FE23E1" w:rsidRPr="00C44209" w:rsidRDefault="00FE23E1" w:rsidP="00F00567">
            <w:pPr>
              <w:pStyle w:val="Experincia"/>
              <w:rPr>
                <w:rFonts w:ascii="Arial" w:hAnsi="Arial" w:cs="Arial"/>
                <w:szCs w:val="22"/>
                <w:lang w:val="pt-BR"/>
              </w:rPr>
            </w:pPr>
            <w:r w:rsidRPr="00C44209">
              <w:rPr>
                <w:rFonts w:ascii="Arial" w:hAnsi="Arial" w:cs="Arial"/>
                <w:szCs w:val="22"/>
                <w:lang w:val="pt-BR"/>
              </w:rPr>
              <w:t>Vendedora</w:t>
            </w:r>
            <w:r w:rsidRPr="00C44209">
              <w:rPr>
                <w:rStyle w:val="Forte"/>
                <w:rFonts w:ascii="Arial" w:eastAsia="Calibri" w:hAnsi="Arial" w:cs="Arial"/>
                <w:b w:val="0"/>
                <w:color w:val="auto"/>
                <w:szCs w:val="22"/>
                <w:lang w:val="pt-BR" w:bidi="pt-BR"/>
              </w:rPr>
              <w:t xml:space="preserve"> • </w:t>
            </w:r>
            <w:r w:rsidRPr="00C44209">
              <w:rPr>
                <w:rFonts w:ascii="Arial" w:hAnsi="Arial" w:cs="Arial"/>
                <w:szCs w:val="22"/>
                <w:lang w:val="pt-BR"/>
              </w:rPr>
              <w:t>Lojas O Precinho</w:t>
            </w:r>
            <w:r w:rsidR="00C44209">
              <w:rPr>
                <w:rFonts w:ascii="Arial" w:hAnsi="Arial" w:cs="Arial"/>
                <w:szCs w:val="22"/>
                <w:lang w:val="pt-BR"/>
              </w:rPr>
              <w:t xml:space="preserve"> </w:t>
            </w:r>
            <w:r w:rsidR="00C44209" w:rsidRPr="00C44209">
              <w:rPr>
                <w:rStyle w:val="Forte"/>
                <w:rFonts w:ascii="Arial" w:eastAsia="Calibri" w:hAnsi="Arial" w:cs="Arial"/>
                <w:b w:val="0"/>
                <w:color w:val="auto"/>
                <w:szCs w:val="22"/>
                <w:lang w:val="pt-BR" w:bidi="pt-BR"/>
              </w:rPr>
              <w:t>•</w:t>
            </w:r>
            <w:r w:rsidR="00C44209">
              <w:rPr>
                <w:rStyle w:val="Forte"/>
                <w:rFonts w:ascii="Arial" w:eastAsia="Calibri" w:hAnsi="Arial" w:cs="Arial"/>
                <w:b w:val="0"/>
                <w:color w:val="auto"/>
                <w:szCs w:val="22"/>
                <w:lang w:val="pt-BR" w:bidi="pt-BR"/>
              </w:rPr>
              <w:t xml:space="preserve"> Ipuiuna MG</w:t>
            </w:r>
          </w:p>
          <w:p w:rsidR="00C44209" w:rsidRPr="00C44209" w:rsidRDefault="00C44209" w:rsidP="00C44209">
            <w:pPr>
              <w:pStyle w:val="Datas"/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</w:pP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08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/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2020</w:t>
            </w:r>
            <w:r w:rsidRPr="00C44209"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– </w:t>
            </w:r>
            <w:r w:rsidR="00A60869"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03</w:t>
            </w:r>
            <w:r w:rsidR="003C1F38" w:rsidRPr="00C4420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/</w:t>
            </w:r>
            <w:r w:rsidR="003C1F38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202</w:t>
            </w:r>
            <w:r w:rsidR="00A6086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1</w:t>
            </w:r>
          </w:p>
          <w:p w:rsidR="00C44209" w:rsidRDefault="00C44209" w:rsidP="00C44209">
            <w:pPr>
              <w:pStyle w:val="Datas"/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</w:pPr>
            <w:r w:rsidRPr="00C44209"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  <w:t>Enfermeira</w:t>
            </w:r>
            <w:r w:rsidR="00655A1C"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  <w:t xml:space="preserve"> Assistencial</w:t>
            </w:r>
            <w:r w:rsidRPr="00C44209"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  <w:t xml:space="preserve"> </w:t>
            </w:r>
            <w:r w:rsidRPr="00C44209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• Hospital Santa Casa de Ipuiuna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MG</w:t>
            </w:r>
            <w:r w:rsidR="00655A1C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</w:t>
            </w:r>
            <w:r w:rsidR="00655A1C" w:rsidRPr="00C44209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•</w:t>
            </w:r>
            <w:r w:rsidR="00655A1C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Hospital Geral</w:t>
            </w:r>
            <w:r w:rsidR="00DD7824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</w:t>
            </w:r>
            <w:r w:rsidR="00DD7824" w:rsidRPr="00C44209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•</w:t>
            </w:r>
            <w:r w:rsidR="00DD7824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Ipuiuna MG</w:t>
            </w:r>
          </w:p>
          <w:p w:rsidR="00655A1C" w:rsidRDefault="00655A1C" w:rsidP="00C44209">
            <w:pPr>
              <w:pStyle w:val="Datas"/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</w:pPr>
          </w:p>
          <w:p w:rsidR="00655A1C" w:rsidRPr="00C44209" w:rsidRDefault="00655A1C" w:rsidP="00655A1C">
            <w:pPr>
              <w:pStyle w:val="Datas"/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</w:pP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0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9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/</w:t>
            </w: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2020</w:t>
            </w:r>
            <w:r w:rsidRPr="00C44209"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– </w:t>
            </w:r>
            <w:r w:rsidR="00A60869"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11/2021</w:t>
            </w:r>
          </w:p>
          <w:p w:rsidR="00655A1C" w:rsidRDefault="00655A1C" w:rsidP="00C44209">
            <w:pPr>
              <w:pStyle w:val="Datas"/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  <w:t xml:space="preserve">Enfermeira </w:t>
            </w:r>
            <w:r w:rsidRPr="00C44209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•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Hospital Santa Casa de Poços de Caldas </w:t>
            </w:r>
            <w:r w:rsidRPr="00C44209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•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Centro de Terapia Intensiva </w:t>
            </w:r>
            <w:r w:rsidR="00DD7824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–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CTI</w:t>
            </w:r>
            <w:r w:rsidR="00DD7824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</w:t>
            </w:r>
            <w:r w:rsidR="00DD7824" w:rsidRPr="00C44209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•</w:t>
            </w:r>
            <w:r w:rsidR="00DD7824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Poços de Caldas MG</w:t>
            </w:r>
          </w:p>
          <w:p w:rsidR="00CF39A8" w:rsidRDefault="00CF39A8" w:rsidP="00DD7824">
            <w:pPr>
              <w:pStyle w:val="Datas"/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</w:pPr>
          </w:p>
          <w:p w:rsidR="00DD7824" w:rsidRPr="00C44209" w:rsidRDefault="00DD7824" w:rsidP="00DD7824">
            <w:pPr>
              <w:pStyle w:val="Datas"/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</w:pPr>
            <w:r w:rsidRPr="00C44209"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0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pt-BR"/>
              </w:rPr>
              <w:t>5/2022</w:t>
            </w:r>
            <w:r w:rsidRPr="00C44209"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– </w:t>
            </w:r>
            <w:r>
              <w:rPr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Atualmente</w:t>
            </w:r>
          </w:p>
          <w:p w:rsidR="00DD7824" w:rsidRPr="00C44209" w:rsidRDefault="00DD7824" w:rsidP="00C44209">
            <w:pPr>
              <w:pStyle w:val="Datas"/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  <w:lang w:val="pt-BR"/>
              </w:rPr>
              <w:t xml:space="preserve">Enfermeira </w:t>
            </w:r>
            <w:r w:rsidRPr="00C44209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•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Resgate Rodoviário Fernão Dias – Arteris/BR Vida </w:t>
            </w:r>
            <w:r w:rsidRPr="00C44209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•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Pouso Alegre MG</w:t>
            </w:r>
          </w:p>
          <w:p w:rsidR="00CF39A8" w:rsidRDefault="00CF39A8" w:rsidP="00CF39A8">
            <w:pPr>
              <w:pStyle w:val="Datas"/>
              <w:rPr>
                <w:lang w:val="pt-BR"/>
              </w:rPr>
            </w:pPr>
          </w:p>
          <w:p w:rsidR="00CF39A8" w:rsidRPr="00CF39A8" w:rsidRDefault="00CF39A8" w:rsidP="00CF39A8">
            <w:pPr>
              <w:pStyle w:val="Datas"/>
              <w:rPr>
                <w:rFonts w:ascii="Arial" w:eastAsia="Calibri" w:hAnsi="Arial" w:cs="Arial"/>
                <w:color w:val="auto"/>
                <w:sz w:val="22"/>
                <w:lang w:val="pt-BR" w:bidi="pt-BR"/>
              </w:rPr>
            </w:pPr>
            <w:r w:rsidRPr="00CF39A8">
              <w:rPr>
                <w:rFonts w:ascii="Arial" w:hAnsi="Arial" w:cs="Arial"/>
                <w:color w:val="auto"/>
                <w:sz w:val="22"/>
                <w:lang w:val="pt-BR"/>
              </w:rPr>
              <w:t>10</w:t>
            </w:r>
            <w:r w:rsidRPr="00CF39A8">
              <w:rPr>
                <w:rFonts w:ascii="Arial" w:hAnsi="Arial" w:cs="Arial"/>
                <w:color w:val="auto"/>
                <w:sz w:val="22"/>
                <w:lang w:val="pt-BR"/>
              </w:rPr>
              <w:t>/202</w:t>
            </w:r>
            <w:r w:rsidRPr="00CF39A8">
              <w:rPr>
                <w:rFonts w:ascii="Arial" w:hAnsi="Arial" w:cs="Arial"/>
                <w:color w:val="auto"/>
                <w:sz w:val="22"/>
                <w:lang w:val="pt-BR"/>
              </w:rPr>
              <w:t>3</w:t>
            </w:r>
            <w:r w:rsidRPr="00CF39A8">
              <w:rPr>
                <w:rFonts w:ascii="Arial" w:eastAsia="Calibri" w:hAnsi="Arial" w:cs="Arial"/>
                <w:color w:val="auto"/>
                <w:sz w:val="22"/>
                <w:lang w:val="pt-BR" w:bidi="pt-BR"/>
              </w:rPr>
              <w:t xml:space="preserve"> – Atualmente</w:t>
            </w:r>
          </w:p>
          <w:p w:rsidR="00CF39A8" w:rsidRPr="00CF39A8" w:rsidRDefault="00CF39A8" w:rsidP="00CF39A8">
            <w:pPr>
              <w:pStyle w:val="Datas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CF39A8">
              <w:rPr>
                <w:rFonts w:ascii="Arial" w:hAnsi="Arial" w:cs="Arial"/>
                <w:b w:val="0"/>
                <w:color w:val="auto"/>
                <w:sz w:val="22"/>
                <w:lang w:val="pt-BR"/>
              </w:rPr>
              <w:t>Socorrista</w:t>
            </w:r>
            <w:r w:rsidRPr="00CF39A8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  <w:r w:rsidRPr="00CF39A8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• Resgate Rodoviário 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São Francisco</w:t>
            </w:r>
            <w:r w:rsidRPr="00CF39A8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–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ERP Sul de Minas</w:t>
            </w:r>
            <w:r w:rsidRPr="00CF39A8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• </w:t>
            </w:r>
            <w:r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>Ipuiuna</w:t>
            </w:r>
            <w:bookmarkStart w:id="0" w:name="_GoBack"/>
            <w:bookmarkEnd w:id="0"/>
            <w:r w:rsidRPr="00CF39A8">
              <w:rPr>
                <w:rStyle w:val="Forte"/>
                <w:rFonts w:ascii="Arial" w:eastAsia="Calibri" w:hAnsi="Arial" w:cs="Arial"/>
                <w:color w:val="auto"/>
                <w:sz w:val="22"/>
                <w:szCs w:val="22"/>
                <w:lang w:val="pt-BR" w:bidi="pt-BR"/>
              </w:rPr>
              <w:t xml:space="preserve"> MG</w:t>
            </w:r>
          </w:p>
          <w:p w:rsidR="00CF39A8" w:rsidRPr="003B0F53" w:rsidRDefault="00CF39A8" w:rsidP="003B0F53">
            <w:pPr>
              <w:pStyle w:val="Experincia"/>
              <w:rPr>
                <w:rFonts w:ascii="Arial" w:hAnsi="Arial" w:cs="Arial"/>
                <w:szCs w:val="22"/>
                <w:lang w:val="pt-BR"/>
              </w:rPr>
            </w:pPr>
          </w:p>
        </w:tc>
      </w:tr>
      <w:tr w:rsidR="003D1B71" w:rsidRPr="00F00567" w:rsidTr="003D1B71">
        <w:trPr>
          <w:trHeight w:val="1164"/>
        </w:trPr>
        <w:tc>
          <w:tcPr>
            <w:tcW w:w="720" w:type="dxa"/>
          </w:tcPr>
          <w:p w:rsidR="003D1B71" w:rsidRPr="00F00567" w:rsidRDefault="003D1B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color w:val="0072C7" w:themeColor="accent2"/>
                <w:sz w:val="24"/>
                <w:szCs w:val="24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Pr="00B93ECB" w:rsidRDefault="003D1B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color w:val="0072C7" w:themeColor="accent2"/>
                <w:sz w:val="24"/>
                <w:szCs w:val="24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F00567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F00567" w:rsidRDefault="003D1B71" w:rsidP="00222466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F00567" w:rsidTr="003D1B71">
        <w:trPr>
          <w:trHeight w:val="543"/>
        </w:trPr>
        <w:tc>
          <w:tcPr>
            <w:tcW w:w="720" w:type="dxa"/>
          </w:tcPr>
          <w:p w:rsidR="003D1B71" w:rsidRPr="00F00567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00567" w:rsidRDefault="003D1B71" w:rsidP="006D79A8">
            <w:pPr>
              <w:pStyle w:val="Informaes"/>
              <w:jc w:val="center"/>
              <w:rPr>
                <w:rStyle w:val="Forte"/>
                <w:rFonts w:asciiTheme="minorHAnsi" w:hAnsiTheme="minorHAnsi" w:cstheme="minorHAnsi"/>
                <w:b w:val="0"/>
                <w:bCs w:val="0"/>
                <w:color w:val="666666"/>
                <w:sz w:val="24"/>
                <w:szCs w:val="24"/>
                <w:lang w:val="pt-BR"/>
              </w:rPr>
            </w:pPr>
            <w:r w:rsidRPr="00F00567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41053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">
                      <v:shape id="Forma Liv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123C4C" w:rsidRDefault="00123C4C" w:rsidP="00380FD1">
            <w:pPr>
              <w:pStyle w:val="Informaes"/>
              <w:rPr>
                <w:rFonts w:asciiTheme="minorHAnsi" w:hAnsiTheme="minorHAnsi" w:cstheme="minorHAnsi"/>
                <w:color w:val="auto"/>
                <w:sz w:val="22"/>
                <w:szCs w:val="22"/>
                <w:lang w:val="pt-BR"/>
              </w:rPr>
            </w:pPr>
          </w:p>
          <w:p w:rsidR="00123C4C" w:rsidRPr="00C44209" w:rsidRDefault="00123C4C" w:rsidP="00380FD1">
            <w:pPr>
              <w:pStyle w:val="Informaes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u w:val="single"/>
                <w:lang w:val="pt-BR"/>
              </w:rPr>
            </w:pPr>
            <w:r w:rsidRPr="00C44209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u w:val="single"/>
                <w:lang w:val="pt-BR"/>
              </w:rPr>
              <w:t>COREN</w:t>
            </w:r>
            <w:r w:rsidR="00C44209" w:rsidRPr="00C44209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u w:val="single"/>
                <w:lang w:val="pt-BR"/>
              </w:rPr>
              <w:t xml:space="preserve"> MG Ativo</w:t>
            </w:r>
          </w:p>
          <w:p w:rsidR="00C44209" w:rsidRDefault="00C44209" w:rsidP="00380FD1">
            <w:pPr>
              <w:pStyle w:val="Informaes"/>
              <w:rPr>
                <w:rFonts w:asciiTheme="minorHAnsi" w:hAnsiTheme="minorHAnsi" w:cstheme="minorHAnsi"/>
                <w:color w:val="auto"/>
                <w:sz w:val="22"/>
                <w:szCs w:val="22"/>
                <w:lang w:val="pt-BR"/>
              </w:rPr>
            </w:pPr>
          </w:p>
          <w:p w:rsidR="003D1B71" w:rsidRPr="003B0F53" w:rsidRDefault="004B3AED" w:rsidP="00380FD1">
            <w:pPr>
              <w:pStyle w:val="Informaes"/>
              <w:rPr>
                <w:rFonts w:asciiTheme="minorHAnsi" w:hAnsiTheme="minorHAnsi" w:cstheme="minorHAnsi"/>
                <w:color w:val="auto"/>
                <w:sz w:val="22"/>
                <w:szCs w:val="22"/>
                <w:lang w:val="pt-BR"/>
              </w:rPr>
            </w:pPr>
            <w:r w:rsidRPr="003B0F53">
              <w:rPr>
                <w:rFonts w:asciiTheme="minorHAnsi" w:hAnsiTheme="minorHAnsi" w:cstheme="minorHAnsi"/>
                <w:color w:val="auto"/>
                <w:sz w:val="22"/>
                <w:szCs w:val="22"/>
                <w:lang w:val="pt-BR"/>
              </w:rPr>
              <w:t>Bairro: Bela Vista Cachoeirinha</w:t>
            </w:r>
          </w:p>
          <w:p w:rsidR="00123C4C" w:rsidRPr="003B0F53" w:rsidRDefault="004B3AED" w:rsidP="004B3AED">
            <w:pPr>
              <w:pStyle w:val="Informaes"/>
              <w:rPr>
                <w:rFonts w:asciiTheme="minorHAnsi" w:hAnsiTheme="minorHAnsi" w:cstheme="minorHAnsi"/>
                <w:color w:val="auto"/>
                <w:sz w:val="22"/>
                <w:szCs w:val="22"/>
                <w:lang w:val="pt-BR"/>
              </w:rPr>
            </w:pPr>
            <w:r w:rsidRPr="003B0F53">
              <w:rPr>
                <w:rFonts w:asciiTheme="minorHAnsi" w:hAnsiTheme="minorHAnsi" w:cstheme="minorHAnsi"/>
                <w:color w:val="auto"/>
                <w:sz w:val="22"/>
                <w:szCs w:val="22"/>
                <w:lang w:val="pt-BR"/>
              </w:rPr>
              <w:t>Ipuiuna, Minas Gerais, 37588-000</w:t>
            </w:r>
          </w:p>
          <w:p w:rsidR="00E87C0A" w:rsidRPr="00B93ECB" w:rsidRDefault="00E87C0A" w:rsidP="004B3AED">
            <w:pPr>
              <w:pStyle w:val="Informa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123C4C">
              <w:rPr>
                <w:rFonts w:asciiTheme="minorHAnsi" w:hAnsiTheme="minorHAnsi" w:cstheme="minorHAnsi"/>
                <w:color w:val="C00000"/>
                <w:sz w:val="22"/>
                <w:szCs w:val="22"/>
                <w:lang w:val="pt-BR"/>
              </w:rPr>
              <w:t>(</w:t>
            </w:r>
            <w:r w:rsidRPr="00123C4C">
              <w:rPr>
                <w:rFonts w:asciiTheme="minorHAnsi" w:hAnsiTheme="minorHAnsi" w:cstheme="minorHAnsi"/>
                <w:b/>
                <w:color w:val="C00000"/>
                <w:sz w:val="22"/>
                <w:szCs w:val="22"/>
                <w:u w:val="single"/>
                <w:lang w:val="pt-BR"/>
              </w:rPr>
              <w:t>Com total disponibilidade de mudança</w:t>
            </w:r>
            <w:r w:rsidRPr="00123C4C">
              <w:rPr>
                <w:rFonts w:asciiTheme="minorHAnsi" w:hAnsiTheme="minorHAnsi" w:cstheme="minorHAnsi"/>
                <w:color w:val="C00000"/>
                <w:sz w:val="22"/>
                <w:szCs w:val="22"/>
                <w:lang w:val="pt-BR"/>
              </w:rPr>
              <w:t>)</w:t>
            </w:r>
          </w:p>
        </w:tc>
        <w:tc>
          <w:tcPr>
            <w:tcW w:w="423" w:type="dxa"/>
            <w:vMerge/>
          </w:tcPr>
          <w:p w:rsidR="003D1B71" w:rsidRPr="00F00567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F00567" w:rsidRDefault="003D1B71" w:rsidP="005801E5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F00567" w:rsidTr="003D1B71">
        <w:trPr>
          <w:trHeight w:val="183"/>
        </w:trPr>
        <w:tc>
          <w:tcPr>
            <w:tcW w:w="720" w:type="dxa"/>
          </w:tcPr>
          <w:p w:rsidR="003D1B71" w:rsidRPr="00F00567" w:rsidRDefault="003D1B71" w:rsidP="00222466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93ECB" w:rsidRDefault="003D1B71" w:rsidP="00222466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F00567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F00567" w:rsidRDefault="003D1B71" w:rsidP="005801E5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F00567" w:rsidTr="003D1B71">
        <w:trPr>
          <w:trHeight w:val="624"/>
        </w:trPr>
        <w:tc>
          <w:tcPr>
            <w:tcW w:w="720" w:type="dxa"/>
          </w:tcPr>
          <w:p w:rsidR="003D1B71" w:rsidRPr="00F00567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00567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  <w:r w:rsidRPr="00F00567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AA8D6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">
                      <v:shape id="Forma Liv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B0F53" w:rsidRDefault="004B3AED" w:rsidP="004B3AED">
            <w:pPr>
              <w:pStyle w:val="Informaes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3B0F53">
              <w:rPr>
                <w:rFonts w:asciiTheme="minorHAnsi" w:hAnsiTheme="minorHAnsi" w:cstheme="minorHAnsi"/>
                <w:color w:val="auto"/>
                <w:sz w:val="22"/>
                <w:szCs w:val="22"/>
                <w:lang w:val="pt-BR"/>
              </w:rPr>
              <w:t xml:space="preserve">(35) 9 </w:t>
            </w:r>
            <w:r w:rsidR="00323A8B">
              <w:rPr>
                <w:rFonts w:asciiTheme="minorHAnsi" w:hAnsiTheme="minorHAnsi" w:cstheme="minorHAnsi"/>
                <w:color w:val="auto"/>
                <w:sz w:val="22"/>
                <w:szCs w:val="22"/>
                <w:lang w:val="pt-BR"/>
              </w:rPr>
              <w:t>9809-7099</w:t>
            </w:r>
          </w:p>
        </w:tc>
        <w:tc>
          <w:tcPr>
            <w:tcW w:w="423" w:type="dxa"/>
            <w:vMerge/>
          </w:tcPr>
          <w:p w:rsidR="003D1B71" w:rsidRPr="00F00567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F00567" w:rsidRDefault="003D1B71" w:rsidP="005801E5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F00567" w:rsidTr="003D1B71">
        <w:trPr>
          <w:trHeight w:val="183"/>
        </w:trPr>
        <w:tc>
          <w:tcPr>
            <w:tcW w:w="720" w:type="dxa"/>
          </w:tcPr>
          <w:p w:rsidR="003D1B71" w:rsidRPr="00F00567" w:rsidRDefault="003D1B71" w:rsidP="00B6466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93ECB" w:rsidRDefault="003D1B71" w:rsidP="00B6466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F00567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F00567" w:rsidRDefault="003D1B71" w:rsidP="005801E5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F00567" w:rsidTr="003D1B71">
        <w:trPr>
          <w:trHeight w:val="633"/>
        </w:trPr>
        <w:tc>
          <w:tcPr>
            <w:tcW w:w="720" w:type="dxa"/>
          </w:tcPr>
          <w:p w:rsidR="003D1B71" w:rsidRPr="00F00567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00567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  <w:r w:rsidRPr="00F00567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68315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2GuWfODBWmr1NFNkmj&#10;JAeOLneFocIpxQ4OD0BsAihxP493uDJULISDpGVeX2ZMCig7HfAyeQBiVBjyQUjR8lSmJUhDXqZr&#10;SWs1VY0IgdM8lRlZgBHlmzNLVY+tr2daFsyJtC4+01Q1xgk5FJ6eaVlQ4Rtx6Y+tpuJwB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5g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NNoy1HUQ8LAucrA1WaWQyUAYjwkC+ZFH45xm9J5pgjBvucDvaLKyIxIAwboUik8KMNuO/jq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N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4B3AED" w:rsidRPr="00B93ECB" w:rsidRDefault="00CE2F7B" w:rsidP="004B3AED">
            <w:pPr>
              <w:pStyle w:val="Informaes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hyperlink r:id="rId18" w:history="1">
              <w:r w:rsidR="00F00567" w:rsidRPr="00B93EC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pt-BR"/>
                </w:rPr>
                <w:t>giselecristina97@hotmail.com</w:t>
              </w:r>
            </w:hyperlink>
          </w:p>
        </w:tc>
        <w:tc>
          <w:tcPr>
            <w:tcW w:w="423" w:type="dxa"/>
            <w:vMerge/>
          </w:tcPr>
          <w:p w:rsidR="003D1B71" w:rsidRPr="00F00567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F00567" w:rsidRDefault="003D1B71" w:rsidP="005801E5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F00567" w:rsidTr="003D1B71">
        <w:trPr>
          <w:trHeight w:val="174"/>
        </w:trPr>
        <w:tc>
          <w:tcPr>
            <w:tcW w:w="720" w:type="dxa"/>
          </w:tcPr>
          <w:p w:rsidR="003D1B71" w:rsidRPr="00F00567" w:rsidRDefault="003D1B71" w:rsidP="00B6466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00567" w:rsidRDefault="003D1B71" w:rsidP="00B6466C">
            <w:pPr>
              <w:pStyle w:val="SemEspaamento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F00567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F00567" w:rsidRDefault="003D1B71" w:rsidP="005801E5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F00567" w:rsidTr="003D1B71">
        <w:trPr>
          <w:trHeight w:val="633"/>
        </w:trPr>
        <w:tc>
          <w:tcPr>
            <w:tcW w:w="720" w:type="dxa"/>
          </w:tcPr>
          <w:p w:rsidR="003D1B71" w:rsidRPr="00F00567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00567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color w:val="666666"/>
                <w:sz w:val="24"/>
                <w:szCs w:val="24"/>
                <w:lang w:val="pt-BR"/>
              </w:rPr>
            </w:pPr>
          </w:p>
        </w:tc>
        <w:tc>
          <w:tcPr>
            <w:tcW w:w="2312" w:type="dxa"/>
            <w:vAlign w:val="center"/>
          </w:tcPr>
          <w:p w:rsidR="003D1B71" w:rsidRPr="00F00567" w:rsidRDefault="003D1B71" w:rsidP="009641EB">
            <w:pPr>
              <w:pStyle w:val="Informa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F00567" w:rsidRDefault="003D1B71" w:rsidP="00A14C79">
            <w:pPr>
              <w:pStyle w:val="Informaes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F00567" w:rsidRDefault="003D1B71" w:rsidP="005801E5">
            <w:pPr>
              <w:pStyle w:val="Ttulo1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D1B71" w:rsidRPr="00F00567" w:rsidTr="003D1B71">
        <w:trPr>
          <w:trHeight w:val="2448"/>
        </w:trPr>
        <w:tc>
          <w:tcPr>
            <w:tcW w:w="720" w:type="dxa"/>
          </w:tcPr>
          <w:p w:rsidR="003D1B71" w:rsidRPr="00F00567" w:rsidRDefault="003D1B71" w:rsidP="00222466">
            <w:pPr>
              <w:rPr>
                <w:rFonts w:asciiTheme="minorHAnsi" w:hAnsiTheme="minorHAnsi" w:cstheme="minorHAnsi"/>
                <w:color w:val="0072C7" w:themeColor="accent2"/>
                <w:sz w:val="24"/>
                <w:szCs w:val="24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Pr="00F00567" w:rsidRDefault="003D1B71" w:rsidP="00222466">
            <w:pPr>
              <w:rPr>
                <w:rFonts w:asciiTheme="minorHAnsi" w:hAnsiTheme="minorHAnsi" w:cstheme="minorHAnsi"/>
                <w:color w:val="0072C7" w:themeColor="accent2"/>
                <w:sz w:val="24"/>
                <w:szCs w:val="24"/>
                <w:lang w:val="pt-BR"/>
              </w:rPr>
            </w:pPr>
          </w:p>
        </w:tc>
        <w:tc>
          <w:tcPr>
            <w:tcW w:w="423" w:type="dxa"/>
          </w:tcPr>
          <w:p w:rsidR="003D1B71" w:rsidRPr="00F00567" w:rsidRDefault="003D1B71" w:rsidP="00222466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F00567" w:rsidRDefault="003D1B71" w:rsidP="00222466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</w:tbl>
    <w:p w:rsidR="007F5B63" w:rsidRPr="00F00567" w:rsidRDefault="007F5B63" w:rsidP="006D79A8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sectPr w:rsidR="007F5B63" w:rsidRPr="00F00567" w:rsidSect="00291D02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F7B" w:rsidRDefault="00CE2F7B" w:rsidP="00590471">
      <w:r>
        <w:separator/>
      </w:r>
    </w:p>
  </w:endnote>
  <w:endnote w:type="continuationSeparator" w:id="0">
    <w:p w:rsidR="00CE2F7B" w:rsidRDefault="00CE2F7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F7B" w:rsidRDefault="00CE2F7B" w:rsidP="00590471">
      <w:r>
        <w:separator/>
      </w:r>
    </w:p>
  </w:footnote>
  <w:footnote w:type="continuationSeparator" w:id="0">
    <w:p w:rsidR="00CE2F7B" w:rsidRDefault="00CE2F7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C1AD62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7Hj8sGAGj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ztc0Tx/OHS3n9QXb15HxGjibJ0nNW8zcvrSEBOYWMtW94fShs4WcF&#10;yILu0fIhW5O6E17xmdQBIfj2eg2RVhIJy8/ytKXqqWs9/S7YtvnuUW5vditVfnGFtlMOyJALPM/k&#10;8Y5xzlWZ/65nSmHaaQU+qbzv4duX1pDzw1FY5gOej1vra0iXIAyQ8SFzi8uICxVzaP0QT/96U5+d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cnY6xVphplua1iZLjI4R54Bt57N9WqvraTEVfBy+0Yp6DiBHKqGneXPpx4KPSGeyBtzykf&#10;oWqEklOx34HKCG8FzpsTxEB3w6sEz254FTy9Q4XQ3VALuuvugXM7J/6K3roW14xQ+Nqby+5UWIc5&#10;cXP01rXI3aaovddbdw7Ue/RW7I+uRcolT8Ba9T26byDA3imywNi6VqVckuVgobJ7FCpumijpWkFv&#10;I8C1ipMYkaPLx9DipnkOqKxd+QhwrRvjjXhHehte6E5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iP20I1pXVX51KOXlDpsMpqrsg&#10;IY44H+ZuXiciw5IZMw2jLbBaodRfHaa6r8UGz5He/ccfcmqt+t2DiSQwj8EnIG6fiCo/hKEvnbTT&#10;SC4gvyGZ82eF50Im0gACCSRfLPWMaSTsMPpFHElmGJ2VDCJL/F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jGWS7IbqSkTltbcDj/Nd4V7ppUT8c&#10;yFLF4/y3xqNXpp6DQ1enLmSBx/lvjSeUmRQLwjN+tezTZfyMwBC8mZLd4477KqdvzYqQ69fGEZfH&#10;h7OIkv3P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I+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l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3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f/K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n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fxeJOoWJ0sfe6WzgMKUbCXZbXAedbXiCxkYS6NoiWCiTKFYp&#10;p8g0lBnyHNuLIqpGvD1yxqdZVH2aBLvx6TpVtCBxzyQC0iRPvthnem6ofGQsim3ORrDz00ofTpT8&#10;gQBDKVseo0XkmcQpIt/54zUTjoFwErIS65oHaVQ6ZTKKKvOkoK0UNi6wNmR1Zn3BPakcqpQP1WFu&#10;7BET0iGL5W7sueb2GPy9WrOylGPNf9X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lZtxTyUs/BYCtOg/a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QGlUlie&#10;EHgaKBJNjuUBpSIamEhUjuVhciwPKBXRwESiciwPk2N5KMcSAqsXlGN5mBzLA0qltoHJsTyUYwmB&#10;VwVFosmxPJRjCYGngSLR5FgeyrGEwNNAkWhyLA/lWEJgaaAcy8PkWB7KsYTA00CRaHIsD+VYQuBp&#10;oEg0OZaHciwh8DRQJJocy0M5lhB4GigSTY7loRxLCBwNnsqxhMDLQDiWp8mxPJVjCYGngczOT5Nj&#10;eSrHEgJPA5mdnybH8lSOJQSeBuInPk2O5akcSwg8DcRPf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AHHDsePywYAaOAmAA4AAAAAAAAAAAAAAAAALgIA&#10;AGRycy9lMm9Eb2MueG1sUEsBAi0AFAAGAAgAAAAhAFES6iviAAAADgEAAA8AAAAAAAAAAAAAAAAA&#10;6c0GAGRycy9kb3ducmV2LnhtbFBLBQYAAAAABAAEAPMAAAD4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v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218D2"/>
    <w:multiLevelType w:val="hybridMultilevel"/>
    <w:tmpl w:val="AACE33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9432FC7"/>
    <w:multiLevelType w:val="hybridMultilevel"/>
    <w:tmpl w:val="531EFEF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AED"/>
    <w:rsid w:val="00043C3A"/>
    <w:rsid w:val="00060042"/>
    <w:rsid w:val="0008685D"/>
    <w:rsid w:val="00090860"/>
    <w:rsid w:val="00112FD7"/>
    <w:rsid w:val="00123C4C"/>
    <w:rsid w:val="00150ABD"/>
    <w:rsid w:val="001829A2"/>
    <w:rsid w:val="001946FC"/>
    <w:rsid w:val="00222466"/>
    <w:rsid w:val="00237F46"/>
    <w:rsid w:val="00247254"/>
    <w:rsid w:val="0024753C"/>
    <w:rsid w:val="00276026"/>
    <w:rsid w:val="00291D02"/>
    <w:rsid w:val="002B4549"/>
    <w:rsid w:val="002D60DF"/>
    <w:rsid w:val="00301607"/>
    <w:rsid w:val="00310F17"/>
    <w:rsid w:val="003111CF"/>
    <w:rsid w:val="00322A46"/>
    <w:rsid w:val="00322D43"/>
    <w:rsid w:val="00323A8B"/>
    <w:rsid w:val="003326CB"/>
    <w:rsid w:val="00353B60"/>
    <w:rsid w:val="00376291"/>
    <w:rsid w:val="00380FD1"/>
    <w:rsid w:val="00383D02"/>
    <w:rsid w:val="00385DE7"/>
    <w:rsid w:val="003B0F53"/>
    <w:rsid w:val="003C1F38"/>
    <w:rsid w:val="003C3681"/>
    <w:rsid w:val="003D1B71"/>
    <w:rsid w:val="003E6611"/>
    <w:rsid w:val="00494CA0"/>
    <w:rsid w:val="004B3AED"/>
    <w:rsid w:val="004E158A"/>
    <w:rsid w:val="005453CF"/>
    <w:rsid w:val="00550489"/>
    <w:rsid w:val="00552F94"/>
    <w:rsid w:val="00565C77"/>
    <w:rsid w:val="0056708E"/>
    <w:rsid w:val="005801E5"/>
    <w:rsid w:val="0058783E"/>
    <w:rsid w:val="00590471"/>
    <w:rsid w:val="005B372B"/>
    <w:rsid w:val="005D01FA"/>
    <w:rsid w:val="005E3AB9"/>
    <w:rsid w:val="005F11E6"/>
    <w:rsid w:val="00602552"/>
    <w:rsid w:val="00622358"/>
    <w:rsid w:val="006335A7"/>
    <w:rsid w:val="00653E17"/>
    <w:rsid w:val="00655A1C"/>
    <w:rsid w:val="006A08E8"/>
    <w:rsid w:val="006A2F80"/>
    <w:rsid w:val="006A72FE"/>
    <w:rsid w:val="006D79A8"/>
    <w:rsid w:val="0072353B"/>
    <w:rsid w:val="007575B6"/>
    <w:rsid w:val="007B3C81"/>
    <w:rsid w:val="007B5FB3"/>
    <w:rsid w:val="007D67CA"/>
    <w:rsid w:val="007E0CDD"/>
    <w:rsid w:val="007E668F"/>
    <w:rsid w:val="007F5B63"/>
    <w:rsid w:val="00803A0A"/>
    <w:rsid w:val="00846CB9"/>
    <w:rsid w:val="008566AA"/>
    <w:rsid w:val="0086351D"/>
    <w:rsid w:val="00895E25"/>
    <w:rsid w:val="008A1E6E"/>
    <w:rsid w:val="008C024F"/>
    <w:rsid w:val="008C2CFC"/>
    <w:rsid w:val="00912DC8"/>
    <w:rsid w:val="00943248"/>
    <w:rsid w:val="009475DC"/>
    <w:rsid w:val="00954906"/>
    <w:rsid w:val="009641EB"/>
    <w:rsid w:val="00967B93"/>
    <w:rsid w:val="009B61F7"/>
    <w:rsid w:val="009C6615"/>
    <w:rsid w:val="009D090F"/>
    <w:rsid w:val="00A1008A"/>
    <w:rsid w:val="00A264D0"/>
    <w:rsid w:val="00A31464"/>
    <w:rsid w:val="00A31B16"/>
    <w:rsid w:val="00A33613"/>
    <w:rsid w:val="00A4069B"/>
    <w:rsid w:val="00A45A7C"/>
    <w:rsid w:val="00A47A8D"/>
    <w:rsid w:val="00A60869"/>
    <w:rsid w:val="00A73C87"/>
    <w:rsid w:val="00AC6C7E"/>
    <w:rsid w:val="00B4158A"/>
    <w:rsid w:val="00B60C4B"/>
    <w:rsid w:val="00B6466C"/>
    <w:rsid w:val="00B93ECB"/>
    <w:rsid w:val="00BB1B5D"/>
    <w:rsid w:val="00BC22C7"/>
    <w:rsid w:val="00BC7716"/>
    <w:rsid w:val="00BD195A"/>
    <w:rsid w:val="00C07240"/>
    <w:rsid w:val="00C14078"/>
    <w:rsid w:val="00C44209"/>
    <w:rsid w:val="00C52C19"/>
    <w:rsid w:val="00C81187"/>
    <w:rsid w:val="00CE0999"/>
    <w:rsid w:val="00CE1E3D"/>
    <w:rsid w:val="00CE2F7B"/>
    <w:rsid w:val="00CF39A8"/>
    <w:rsid w:val="00D053FA"/>
    <w:rsid w:val="00D23E70"/>
    <w:rsid w:val="00D5347E"/>
    <w:rsid w:val="00D561E1"/>
    <w:rsid w:val="00D901F9"/>
    <w:rsid w:val="00DA7197"/>
    <w:rsid w:val="00DC3F0A"/>
    <w:rsid w:val="00DD7824"/>
    <w:rsid w:val="00E04B08"/>
    <w:rsid w:val="00E069F7"/>
    <w:rsid w:val="00E26AED"/>
    <w:rsid w:val="00E35EB8"/>
    <w:rsid w:val="00E73AB8"/>
    <w:rsid w:val="00E87C0A"/>
    <w:rsid w:val="00E90A60"/>
    <w:rsid w:val="00EA6CD2"/>
    <w:rsid w:val="00ED47F7"/>
    <w:rsid w:val="00EE7E09"/>
    <w:rsid w:val="00F00567"/>
    <w:rsid w:val="00F0223C"/>
    <w:rsid w:val="00F2207E"/>
    <w:rsid w:val="00F3235D"/>
    <w:rsid w:val="00F32393"/>
    <w:rsid w:val="00F53473"/>
    <w:rsid w:val="00F602D2"/>
    <w:rsid w:val="00F878BD"/>
    <w:rsid w:val="00FE23E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9E03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36"/>
    <w:qFormat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8635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giselecristina97@hotmail.com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sele\AppData\Roaming\Microsoft\Modelo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C513F697F444C348E88FB931800F1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EDA95E-AF42-41BC-AC91-A2CD2C1C8CF7}"/>
      </w:docPartPr>
      <w:docPartBody>
        <w:p w:rsidR="00663DE5" w:rsidRDefault="008F615A" w:rsidP="008F615A">
          <w:pPr>
            <w:pStyle w:val="FC513F697F444C348E88FB931800F164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BF8"/>
    <w:rsid w:val="000E6D42"/>
    <w:rsid w:val="00170BF8"/>
    <w:rsid w:val="001B2F16"/>
    <w:rsid w:val="002C5C62"/>
    <w:rsid w:val="003173BB"/>
    <w:rsid w:val="004C0D34"/>
    <w:rsid w:val="00663DE5"/>
    <w:rsid w:val="006A4B9B"/>
    <w:rsid w:val="00785C4F"/>
    <w:rsid w:val="007A4582"/>
    <w:rsid w:val="008F615A"/>
    <w:rsid w:val="009A6B64"/>
    <w:rsid w:val="00AC2185"/>
    <w:rsid w:val="00BA0B61"/>
    <w:rsid w:val="00BF2F1B"/>
    <w:rsid w:val="00E260E8"/>
    <w:rsid w:val="00E55F02"/>
    <w:rsid w:val="00EA7B38"/>
    <w:rsid w:val="00ED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EB1744B0BFC4E02A36ECBC9B9436C7B">
    <w:name w:val="FEB1744B0BFC4E02A36ECBC9B9436C7B"/>
  </w:style>
  <w:style w:type="paragraph" w:customStyle="1" w:styleId="CC7E0469CDDB49CD86D72587C2CE4E9A">
    <w:name w:val="CC7E0469CDDB49CD86D72587C2CE4E9A"/>
  </w:style>
  <w:style w:type="paragraph" w:customStyle="1" w:styleId="5EB96F0673F64BFE800D785AFBF1EEBE">
    <w:name w:val="5EB96F0673F64BFE800D785AFBF1EEBE"/>
  </w:style>
  <w:style w:type="paragraph" w:customStyle="1" w:styleId="89D0F7F42E004C9AAD9D94AB885E4C77">
    <w:name w:val="89D0F7F42E004C9AAD9D94AB885E4C77"/>
  </w:style>
  <w:style w:type="paragraph" w:customStyle="1" w:styleId="CF733DE0B2B04A788B454CFB0CC0D1F3">
    <w:name w:val="CF733DE0B2B04A788B454CFB0CC0D1F3"/>
  </w:style>
  <w:style w:type="paragraph" w:customStyle="1" w:styleId="0C0BB82B699C4894842623377C51EA07">
    <w:name w:val="0C0BB82B699C4894842623377C51EA07"/>
  </w:style>
  <w:style w:type="paragraph" w:customStyle="1" w:styleId="0125158EB81B43ACB63C726ED1005766">
    <w:name w:val="0125158EB81B43ACB63C726ED1005766"/>
  </w:style>
  <w:style w:type="paragraph" w:customStyle="1" w:styleId="EA57617A6580473790690967A6E43529">
    <w:name w:val="EA57617A6580473790690967A6E43529"/>
  </w:style>
  <w:style w:type="paragraph" w:customStyle="1" w:styleId="8A997776D0AE47E3BE9F6AD81592E330">
    <w:name w:val="8A997776D0AE47E3BE9F6AD81592E330"/>
  </w:style>
  <w:style w:type="paragraph" w:customStyle="1" w:styleId="409ECD997B3043A2B760369DEE4177A2">
    <w:name w:val="409ECD997B3043A2B760369DEE4177A2"/>
  </w:style>
  <w:style w:type="paragraph" w:customStyle="1" w:styleId="B0C6C9A4821A437A881079896DA97EE6">
    <w:name w:val="B0C6C9A4821A437A881079896DA97EE6"/>
  </w:style>
  <w:style w:type="paragraph" w:customStyle="1" w:styleId="CEEE8C39CB9249809FE7D93F016F0892">
    <w:name w:val="CEEE8C39CB9249809FE7D93F016F0892"/>
  </w:style>
  <w:style w:type="paragraph" w:customStyle="1" w:styleId="2C4E12B3ED124AD1B2C09DA852B12B49">
    <w:name w:val="2C4E12B3ED124AD1B2C09DA852B12B49"/>
  </w:style>
  <w:style w:type="paragraph" w:customStyle="1" w:styleId="45C22E2D0443428FB3E065967579EFBE">
    <w:name w:val="45C22E2D0443428FB3E065967579EFBE"/>
  </w:style>
  <w:style w:type="paragraph" w:customStyle="1" w:styleId="6B26E4366E174E729FF46A4FA5DC31DB">
    <w:name w:val="6B26E4366E174E729FF46A4FA5DC31DB"/>
  </w:style>
  <w:style w:type="paragraph" w:customStyle="1" w:styleId="06CEDCE079C4440191CF9199850EB97A">
    <w:name w:val="06CEDCE079C4440191CF9199850EB97A"/>
  </w:style>
  <w:style w:type="paragraph" w:customStyle="1" w:styleId="D480D9C2AFF64C1C8DA6114FABB2CD84">
    <w:name w:val="D480D9C2AFF64C1C8DA6114FABB2CD84"/>
  </w:style>
  <w:style w:type="paragraph" w:customStyle="1" w:styleId="859C886A68E2459C9FAD54C116E0BD99">
    <w:name w:val="859C886A68E2459C9FAD54C116E0BD99"/>
  </w:style>
  <w:style w:type="paragraph" w:customStyle="1" w:styleId="A61AA19606FF4F7FB430E1AF51C23D37">
    <w:name w:val="A61AA19606FF4F7FB430E1AF51C23D37"/>
  </w:style>
  <w:style w:type="paragraph" w:customStyle="1" w:styleId="210B1E5049ED446DA26A75503F6188D0">
    <w:name w:val="210B1E5049ED446DA26A75503F6188D0"/>
  </w:style>
  <w:style w:type="paragraph" w:customStyle="1" w:styleId="98F310DF0F0A42F68EA4396E31D0AA01">
    <w:name w:val="98F310DF0F0A42F68EA4396E31D0AA01"/>
  </w:style>
  <w:style w:type="paragraph" w:customStyle="1" w:styleId="650F9355286940D798F88191EE0A625C">
    <w:name w:val="650F9355286940D798F88191EE0A625C"/>
  </w:style>
  <w:style w:type="paragraph" w:customStyle="1" w:styleId="D26913C0562B4512BBE73A2EFDDEAFA3">
    <w:name w:val="D26913C0562B4512BBE73A2EFDDEAFA3"/>
  </w:style>
  <w:style w:type="paragraph" w:customStyle="1" w:styleId="9188B4F190CD461BB8D62F81041B7661">
    <w:name w:val="9188B4F190CD461BB8D62F81041B7661"/>
  </w:style>
  <w:style w:type="paragraph" w:customStyle="1" w:styleId="A15380AAA0084A308FCAE49C44BD1C39">
    <w:name w:val="A15380AAA0084A308FCAE49C44BD1C39"/>
  </w:style>
  <w:style w:type="paragraph" w:customStyle="1" w:styleId="C63CD206E0904C1DB165CD38E2F2C94F">
    <w:name w:val="C63CD206E0904C1DB165CD38E2F2C94F"/>
  </w:style>
  <w:style w:type="paragraph" w:customStyle="1" w:styleId="31D628522A484888A4B371559123F085">
    <w:name w:val="31D628522A484888A4B371559123F085"/>
  </w:style>
  <w:style w:type="paragraph" w:customStyle="1" w:styleId="A663590131684A3B8BB0A3E4AC6E0CF7">
    <w:name w:val="A663590131684A3B8BB0A3E4AC6E0CF7"/>
  </w:style>
  <w:style w:type="paragraph" w:customStyle="1" w:styleId="F439197686864E689AD3EF165723685E">
    <w:name w:val="F439197686864E689AD3EF165723685E"/>
  </w:style>
  <w:style w:type="paragraph" w:customStyle="1" w:styleId="6E6412DCA61447AFAF6C30DC21001A5A">
    <w:name w:val="6E6412DCA61447AFAF6C30DC21001A5A"/>
  </w:style>
  <w:style w:type="paragraph" w:customStyle="1" w:styleId="5E7404D9107A4E65A6D002D0C899CA2C">
    <w:name w:val="5E7404D9107A4E65A6D002D0C899CA2C"/>
  </w:style>
  <w:style w:type="paragraph" w:customStyle="1" w:styleId="B788489420034BB2957FEAFB8040D825">
    <w:name w:val="B788489420034BB2957FEAFB8040D825"/>
  </w:style>
  <w:style w:type="paragraph" w:customStyle="1" w:styleId="4C5E9C204DA7465AA3233002ED1DB83C">
    <w:name w:val="4C5E9C204DA7465AA3233002ED1DB83C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  <w:style w:type="paragraph" w:customStyle="1" w:styleId="75FDFCFFC46B45C09051AAC8A70A6E5C">
    <w:name w:val="75FDFCFFC46B45C09051AAC8A70A6E5C"/>
  </w:style>
  <w:style w:type="paragraph" w:customStyle="1" w:styleId="6E110512C4F346C0A6D8004B9FBB8C2E">
    <w:name w:val="6E110512C4F346C0A6D8004B9FBB8C2E"/>
    <w:rsid w:val="00170BF8"/>
  </w:style>
  <w:style w:type="paragraph" w:customStyle="1" w:styleId="12ABE73D48524571845DA74D66419B9B">
    <w:name w:val="12ABE73D48524571845DA74D66419B9B"/>
    <w:rsid w:val="00170BF8"/>
  </w:style>
  <w:style w:type="paragraph" w:customStyle="1" w:styleId="CAD6E26E905A4CAAA714A170D1A8EC8B">
    <w:name w:val="CAD6E26E905A4CAAA714A170D1A8EC8B"/>
    <w:rsid w:val="00170BF8"/>
  </w:style>
  <w:style w:type="paragraph" w:customStyle="1" w:styleId="462B357AE245474D9CC79ACA86693BB8">
    <w:name w:val="462B357AE245474D9CC79ACA86693BB8"/>
    <w:rsid w:val="00170BF8"/>
  </w:style>
  <w:style w:type="paragraph" w:customStyle="1" w:styleId="C7489AE724254F38A39A3E2875A04C34">
    <w:name w:val="C7489AE724254F38A39A3E2875A04C34"/>
    <w:rsid w:val="00170BF8"/>
  </w:style>
  <w:style w:type="paragraph" w:customStyle="1" w:styleId="817F8D02524C4E88B929EAFFB2DDC25B">
    <w:name w:val="817F8D02524C4E88B929EAFFB2DDC25B"/>
    <w:rsid w:val="00170BF8"/>
  </w:style>
  <w:style w:type="paragraph" w:customStyle="1" w:styleId="FC513F697F444C348E88FB931800F164">
    <w:name w:val="FC513F697F444C348E88FB931800F164"/>
    <w:rsid w:val="008F615A"/>
  </w:style>
  <w:style w:type="paragraph" w:customStyle="1" w:styleId="A5BED7B63FFE41C3ADCE48FF4106B64E">
    <w:name w:val="A5BED7B63FFE41C3ADCE48FF4106B64E"/>
    <w:rsid w:val="008F615A"/>
  </w:style>
  <w:style w:type="paragraph" w:customStyle="1" w:styleId="90555146313C4FF6B12C23714A8205BB">
    <w:name w:val="90555146313C4FF6B12C23714A8205BB"/>
    <w:rsid w:val="008F61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2</Pages>
  <Words>558</Words>
  <Characters>3017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2020-09-19T17:49:00Z</dcterms:created>
  <dcterms:modified xsi:type="dcterms:W3CDTF">2024-07-15T15:29:00Z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